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val="0"/>
        </w:rPr>
        <w:id w:val="-811942656"/>
        <w:docPartObj>
          <w:docPartGallery w:val="Cover Pages"/>
          <w:docPartUnique/>
        </w:docPartObj>
      </w:sdtPr>
      <w:sdtEndPr>
        <w:rPr>
          <w:caps/>
          <w:sz w:val="36"/>
          <w:szCs w:val="36"/>
        </w:rPr>
      </w:sdtEndPr>
      <w:sdtContent>
        <w:p w14:paraId="7F94FF57" w14:textId="38E757D1" w:rsidR="006235C3" w:rsidRPr="00A77824" w:rsidRDefault="008B38B7">
          <w:pPr>
            <w:rPr>
              <w:b w:val="0"/>
            </w:rPr>
          </w:pPr>
          <w:r w:rsidRPr="00A77824">
            <w:rPr>
              <w:b w:val="0"/>
              <w:noProof/>
            </w:rPr>
            <mc:AlternateContent>
              <mc:Choice Requires="wpg">
                <w:drawing>
                  <wp:anchor distT="0" distB="0" distL="114300" distR="114300" simplePos="0" relativeHeight="251663360" behindDoc="0" locked="0" layoutInCell="1" allowOverlap="1" wp14:anchorId="3D8CBA80" wp14:editId="5B0582F0">
                    <wp:simplePos x="0" y="0"/>
                    <wp:positionH relativeFrom="page">
                      <wp:posOffset>4644563</wp:posOffset>
                    </wp:positionH>
                    <wp:positionV relativeFrom="page">
                      <wp:posOffset>27536</wp:posOffset>
                    </wp:positionV>
                    <wp:extent cx="311340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405"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03-20T00:00:00Z">
                                      <w:dateFormat w:val="yyyy"/>
                                      <w:lid w:val="en-US"/>
                                      <w:storeMappedDataAs w:val="dateTime"/>
                                      <w:calendar w:val="gregorian"/>
                                    </w:date>
                                  </w:sdtPr>
                                  <w:sdtEndPr/>
                                  <w:sdtContent>
                                    <w:p w14:paraId="2D55D90F" w14:textId="715C9E8C" w:rsidR="000C2ABA" w:rsidRDefault="000C2ABA">
                                      <w:pPr>
                                        <w:pStyle w:val="NoSpacing"/>
                                        <w:rPr>
                                          <w:color w:val="FFFFFF" w:themeColor="background1"/>
                                          <w:sz w:val="96"/>
                                          <w:szCs w:val="96"/>
                                        </w:rPr>
                                      </w:pPr>
                                      <w:r>
                                        <w:rPr>
                                          <w:color w:val="FFFFFF" w:themeColor="background1"/>
                                          <w:sz w:val="96"/>
                                          <w:szCs w:val="96"/>
                                        </w:rPr>
                                        <w:t>2019</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174D590" w14:textId="3F1A4DFE" w:rsidR="000C2ABA" w:rsidRDefault="000C2ABA">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0A31C93C" w14:textId="1EAD3B92" w:rsidR="000C2ABA" w:rsidRDefault="000C2ABA">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9-03-20T00:00:00Z">
                                      <w:dateFormat w:val="M/d/yyyy"/>
                                      <w:lid w:val="en-US"/>
                                      <w:storeMappedDataAs w:val="dateTime"/>
                                      <w:calendar w:val="gregorian"/>
                                    </w:date>
                                  </w:sdtPr>
                                  <w:sdtEndPr/>
                                  <w:sdtContent>
                                    <w:p w14:paraId="3301C70F" w14:textId="4A4C6C2D" w:rsidR="000C2ABA" w:rsidRDefault="000C2ABA">
                                      <w:pPr>
                                        <w:pStyle w:val="NoSpacing"/>
                                        <w:spacing w:line="360" w:lineRule="auto"/>
                                        <w:rPr>
                                          <w:color w:val="FFFFFF" w:themeColor="background1"/>
                                        </w:rPr>
                                      </w:pPr>
                                      <w:r>
                                        <w:rPr>
                                          <w:color w:val="FFFFFF" w:themeColor="background1"/>
                                        </w:rPr>
                                        <w:t>3/20/2019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D8CBA80" id="Group 453" o:spid="_x0000_s1026" style="position:absolute;margin-left:365.7pt;margin-top:2.15pt;width:245.15pt;height:11in;z-index:251663360;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bec6b7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bec6b7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03-20T00:00:00Z">
                                <w:dateFormat w:val="yyyy"/>
                                <w:lid w:val="en-US"/>
                                <w:storeMappedDataAs w:val="dateTime"/>
                                <w:calendar w:val="gregorian"/>
                              </w:date>
                            </w:sdtPr>
                            <w:sdtEndPr/>
                            <w:sdtContent>
                              <w:p w14:paraId="2D55D90F" w14:textId="715C9E8C" w:rsidR="000C2ABA" w:rsidRDefault="000C2ABA">
                                <w:pPr>
                                  <w:pStyle w:val="NoSpacing"/>
                                  <w:rPr>
                                    <w:color w:val="FFFFFF" w:themeColor="background1"/>
                                    <w:sz w:val="96"/>
                                    <w:szCs w:val="96"/>
                                  </w:rPr>
                                </w:pPr>
                                <w:r>
                                  <w:rPr>
                                    <w:color w:val="FFFFFF" w:themeColor="background1"/>
                                    <w:sz w:val="96"/>
                                    <w:szCs w:val="96"/>
                                  </w:rPr>
                                  <w:t>2019</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174D590" w14:textId="3F1A4DFE" w:rsidR="000C2ABA" w:rsidRDefault="000C2ABA">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0A31C93C" w14:textId="1EAD3B92" w:rsidR="000C2ABA" w:rsidRDefault="000C2ABA">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9-03-20T00:00:00Z">
                                <w:dateFormat w:val="M/d/yyyy"/>
                                <w:lid w:val="en-US"/>
                                <w:storeMappedDataAs w:val="dateTime"/>
                                <w:calendar w:val="gregorian"/>
                              </w:date>
                            </w:sdtPr>
                            <w:sdtEndPr/>
                            <w:sdtContent>
                              <w:p w14:paraId="3301C70F" w14:textId="4A4C6C2D" w:rsidR="000C2ABA" w:rsidRDefault="000C2ABA">
                                <w:pPr>
                                  <w:pStyle w:val="NoSpacing"/>
                                  <w:spacing w:line="360" w:lineRule="auto"/>
                                  <w:rPr>
                                    <w:color w:val="FFFFFF" w:themeColor="background1"/>
                                  </w:rPr>
                                </w:pPr>
                                <w:r>
                                  <w:rPr>
                                    <w:color w:val="FFFFFF" w:themeColor="background1"/>
                                  </w:rPr>
                                  <w:t>3/20/2019</w:t>
                                </w:r>
                              </w:p>
                            </w:sdtContent>
                          </w:sdt>
                        </w:txbxContent>
                      </v:textbox>
                    </v:rect>
                    <w10:wrap anchorx="page" anchory="page"/>
                  </v:group>
                </w:pict>
              </mc:Fallback>
            </mc:AlternateContent>
          </w:r>
        </w:p>
        <w:p w14:paraId="69C78C25" w14:textId="77777777" w:rsidR="008B38B7" w:rsidRPr="00A77824" w:rsidRDefault="008B38B7">
          <w:pPr>
            <w:spacing w:after="200"/>
            <w:rPr>
              <w:b w:val="0"/>
              <w:noProof/>
            </w:rPr>
          </w:pPr>
        </w:p>
        <w:p w14:paraId="0B37B477" w14:textId="611991E0" w:rsidR="00A46AE1" w:rsidRPr="00A77824" w:rsidRDefault="006235C3" w:rsidP="00D9762A">
          <w:pPr>
            <w:spacing w:after="200"/>
            <w:rPr>
              <w:b w:val="0"/>
              <w:caps/>
              <w:sz w:val="36"/>
              <w:szCs w:val="36"/>
            </w:rPr>
          </w:pPr>
          <w:r w:rsidRPr="00A77824">
            <w:rPr>
              <w:b w:val="0"/>
              <w:noProof/>
            </w:rPr>
            <w:drawing>
              <wp:anchor distT="0" distB="0" distL="114300" distR="114300" simplePos="0" relativeHeight="251664384" behindDoc="0" locked="0" layoutInCell="0" allowOverlap="1" wp14:anchorId="1D88892A" wp14:editId="5E738DDB">
                <wp:simplePos x="0" y="0"/>
                <wp:positionH relativeFrom="margin">
                  <wp:align>center</wp:align>
                </wp:positionH>
                <wp:positionV relativeFrom="page">
                  <wp:posOffset>5227089</wp:posOffset>
                </wp:positionV>
                <wp:extent cx="5476875" cy="3702685"/>
                <wp:effectExtent l="571500" t="1123950" r="523875" b="11360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rot="19800000">
                          <a:off x="0" y="0"/>
                          <a:ext cx="547687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A77824">
            <w:rPr>
              <w:b w:val="0"/>
              <w:noProof/>
            </w:rPr>
            <mc:AlternateContent>
              <mc:Choice Requires="wps">
                <w:drawing>
                  <wp:anchor distT="0" distB="0" distL="114300" distR="114300" simplePos="0" relativeHeight="251665408" behindDoc="0" locked="0" layoutInCell="0" allowOverlap="1" wp14:anchorId="379CD7AE" wp14:editId="4C31F8DE">
                    <wp:simplePos x="0" y="0"/>
                    <wp:positionH relativeFrom="margin">
                      <wp:align>right</wp:align>
                    </wp:positionH>
                    <wp:positionV relativeFrom="page">
                      <wp:posOffset>3603972</wp:posOffset>
                    </wp:positionV>
                    <wp:extent cx="6970395" cy="640080"/>
                    <wp:effectExtent l="0" t="0" r="15240" b="101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663E5021" w14:textId="7EF8C4BF" w:rsidR="000C2ABA" w:rsidRDefault="000C2ABA">
                                <w:pPr>
                                  <w:pStyle w:val="NoSpacing"/>
                                  <w:jc w:val="right"/>
                                  <w:rPr>
                                    <w:color w:val="FFFFFF" w:themeColor="background1"/>
                                    <w:sz w:val="72"/>
                                    <w:szCs w:val="72"/>
                                  </w:rPr>
                                </w:pPr>
                                <w:r>
                                  <w:rPr>
                                    <w:color w:val="FFFFFF" w:themeColor="background1"/>
                                    <w:sz w:val="72"/>
                                    <w:szCs w:val="72"/>
                                  </w:rPr>
                                  <w:t xml:space="preserve">             Annual General Meeting</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79CD7AE" id="Rectangle 16" o:spid="_x0000_s1031" style="position:absolute;margin-left:497.65pt;margin-top:283.8pt;width:548.85pt;height:50.4pt;z-index:251665408;visibility:visible;mso-wrap-style:square;mso-width-percent:900;mso-height-percent:73;mso-wrap-distance-left:9pt;mso-wrap-distance-top:0;mso-wrap-distance-right:9pt;mso-wrap-distance-bottom:0;mso-position-horizontal:right;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" o:allowincell="f" fillcolor="black [3213]" strokecolor="black [3213]" strokeweight="1.5pt">
                    <v:textbox style="mso-fit-shape-to-text:t" inset="14.4pt,,14.4pt">
                      <w:txbxContent>
                        <w:p w14:paraId="663E5021" w14:textId="7EF8C4BF" w:rsidR="000C2ABA" w:rsidRDefault="000C2ABA">
                          <w:pPr>
                            <w:pStyle w:val="NoSpacing"/>
                            <w:jc w:val="right"/>
                            <w:rPr>
                              <w:color w:val="FFFFFF" w:themeColor="background1"/>
                              <w:sz w:val="72"/>
                              <w:szCs w:val="72"/>
                            </w:rPr>
                          </w:pPr>
                          <w:r>
                            <w:rPr>
                              <w:color w:val="FFFFFF" w:themeColor="background1"/>
                              <w:sz w:val="72"/>
                              <w:szCs w:val="72"/>
                            </w:rPr>
                            <w:t xml:space="preserve">             Annual General Meeting</w:t>
                          </w:r>
                        </w:p>
                      </w:txbxContent>
                    </v:textbox>
                    <w10:wrap anchorx="margin" anchory="page"/>
                  </v:rect>
                </w:pict>
              </mc:Fallback>
            </mc:AlternateContent>
          </w:r>
          <w:r w:rsidRPr="00A77824">
            <w:rPr>
              <w:b w:val="0"/>
              <w:noProof/>
            </w:rPr>
            <w:drawing>
              <wp:inline distT="0" distB="0" distL="0" distR="0" wp14:anchorId="34AB5528" wp14:editId="313EBC95">
                <wp:extent cx="3545042" cy="1615306"/>
                <wp:effectExtent l="152400" t="438150" r="151130" b="4425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900000">
                          <a:off x="0" y="0"/>
                          <a:ext cx="3561784" cy="1622934"/>
                        </a:xfrm>
                        <a:prstGeom prst="rect">
                          <a:avLst/>
                        </a:prstGeom>
                      </pic:spPr>
                    </pic:pic>
                  </a:graphicData>
                </a:graphic>
              </wp:inline>
            </w:drawing>
          </w:r>
          <w:r w:rsidRPr="00A77824">
            <w:rPr>
              <w:b w:val="0"/>
              <w:caps/>
              <w:sz w:val="36"/>
              <w:szCs w:val="36"/>
            </w:rPr>
            <w:br w:type="page"/>
          </w:r>
        </w:p>
      </w:sdtContent>
    </w:sdt>
    <w:tbl>
      <w:tblPr>
        <w:tblpPr w:leftFromText="180" w:rightFromText="180" w:vertAnchor="text" w:horzAnchor="margin" w:tblpY="-7"/>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D077E9" w:rsidRPr="00A77824" w14:paraId="2FED3635" w14:textId="77777777" w:rsidTr="00CC5FC9">
        <w:trPr>
          <w:trHeight w:val="1377"/>
        </w:trPr>
        <w:tc>
          <w:tcPr>
            <w:tcW w:w="9581" w:type="dxa"/>
            <w:tcBorders>
              <w:top w:val="nil"/>
              <w:left w:val="nil"/>
              <w:bottom w:val="nil"/>
              <w:right w:val="nil"/>
            </w:tcBorders>
          </w:tcPr>
          <w:p w14:paraId="466BC83A" w14:textId="64EF6FAC" w:rsidR="00D077E9" w:rsidRPr="00A77824" w:rsidRDefault="00D077E9" w:rsidP="00D077E9">
            <w:pPr>
              <w:rPr>
                <w:b w:val="0"/>
              </w:rPr>
            </w:pPr>
            <w:r w:rsidRPr="00A77824">
              <w:rPr>
                <w:b w:val="0"/>
                <w:noProof/>
              </w:rPr>
              <w:lastRenderedPageBreak/>
              <mc:AlternateContent>
                <mc:Choice Requires="wps">
                  <w:drawing>
                    <wp:inline distT="0" distB="0" distL="0" distR="0" wp14:anchorId="75851447" wp14:editId="2463E05F">
                      <wp:extent cx="6428096" cy="655093"/>
                      <wp:effectExtent l="0" t="0" r="0" b="0"/>
                      <wp:docPr id="8" name="Text Box 8"/>
                      <wp:cNvGraphicFramePr/>
                      <a:graphic xmlns:a="http://schemas.openxmlformats.org/drawingml/2006/main">
                        <a:graphicData uri="http://schemas.microsoft.com/office/word/2010/wordprocessingShape">
                          <wps:wsp>
                            <wps:cNvSpPr txBox="1"/>
                            <wps:spPr>
                              <a:xfrm>
                                <a:off x="0" y="0"/>
                                <a:ext cx="6428096" cy="655093"/>
                              </a:xfrm>
                              <a:prstGeom prst="rect">
                                <a:avLst/>
                              </a:prstGeom>
                              <a:noFill/>
                              <a:ln w="6350">
                                <a:noFill/>
                              </a:ln>
                            </wps:spPr>
                            <wps:txbx>
                              <w:txbxContent>
                                <w:p w14:paraId="722D3EA1" w14:textId="01A2D20B" w:rsidR="000C2ABA" w:rsidRPr="00D86945" w:rsidRDefault="000C2ABA" w:rsidP="008B38B7">
                                  <w:pPr>
                                    <w:pStyle w:val="Title"/>
                                  </w:pPr>
                                  <w:r w:rsidRPr="00CC5FC9">
                                    <w:t xml:space="preserve">Annual </w:t>
                                  </w:r>
                                  <w:r>
                                    <w:t>General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5851447" id="_x0000_t202" coordsize="21600,21600" o:spt="202" path="m,l,21600r21600,l21600,xe">
                      <v:stroke joinstyle="miter"/>
                      <v:path gradientshapeok="t" o:connecttype="rect"/>
                    </v:shapetype>
                    <v:shape id="Text Box 8" o:spid="_x0000_s1032" type="#_x0000_t202" style="width:506.15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" filled="f" stroked="f" strokeweight=".5pt">
                      <v:textbox>
                        <w:txbxContent>
                          <w:p w14:paraId="722D3EA1" w14:textId="01A2D20B" w:rsidR="000C2ABA" w:rsidRPr="00D86945" w:rsidRDefault="000C2ABA" w:rsidP="008B38B7">
                            <w:pPr>
                              <w:pStyle w:val="Title"/>
                            </w:pPr>
                            <w:r w:rsidRPr="00CC5FC9">
                              <w:t xml:space="preserve">Annual </w:t>
                            </w:r>
                            <w:r>
                              <w:t>General Meeting</w:t>
                            </w:r>
                          </w:p>
                        </w:txbxContent>
                      </v:textbox>
                      <w10:anchorlock/>
                    </v:shape>
                  </w:pict>
                </mc:Fallback>
              </mc:AlternateContent>
            </w:r>
          </w:p>
        </w:tc>
      </w:tr>
      <w:tr w:rsidR="00D077E9" w:rsidRPr="00A77824" w14:paraId="1298BE02" w14:textId="77777777" w:rsidTr="00CC5FC9">
        <w:trPr>
          <w:trHeight w:val="5556"/>
        </w:trPr>
        <w:tc>
          <w:tcPr>
            <w:tcW w:w="9581" w:type="dxa"/>
            <w:tcBorders>
              <w:top w:val="nil"/>
              <w:left w:val="nil"/>
              <w:bottom w:val="nil"/>
              <w:right w:val="nil"/>
            </w:tcBorders>
          </w:tcPr>
          <w:sdt>
            <w:sdtPr>
              <w:rPr>
                <w:rFonts w:asciiTheme="minorHAnsi" w:eastAsiaTheme="minorEastAsia" w:hAnsiTheme="minorHAnsi" w:cstheme="minorBidi"/>
                <w:b/>
                <w:color w:val="637052" w:themeColor="text2"/>
                <w:sz w:val="28"/>
                <w:szCs w:val="22"/>
              </w:rPr>
              <w:id w:val="378059101"/>
              <w:docPartObj>
                <w:docPartGallery w:val="Table of Contents"/>
                <w:docPartUnique/>
              </w:docPartObj>
            </w:sdtPr>
            <w:sdtEndPr>
              <w:rPr>
                <w:bCs/>
                <w:noProof/>
              </w:rPr>
            </w:sdtEndPr>
            <w:sdtContent>
              <w:p w14:paraId="7CDF74B8" w14:textId="547B9D1E" w:rsidR="00B23E08" w:rsidRPr="00A77824" w:rsidRDefault="00DB1E29">
                <w:pPr>
                  <w:pStyle w:val="TOCHeading"/>
                </w:pPr>
                <w:r w:rsidRPr="00A77824">
                  <w:t>Agenda</w:t>
                </w:r>
              </w:p>
              <w:p w14:paraId="358DAF46" w14:textId="0E634F90" w:rsidR="009D2EB8" w:rsidRDefault="00B23E08" w:rsidP="009D2EB8">
                <w:pPr>
                  <w:pStyle w:val="TOC1"/>
                  <w:tabs>
                    <w:tab w:val="right" w:leader="dot" w:pos="-10"/>
                  </w:tabs>
                  <w:rPr>
                    <w:b w:val="0"/>
                    <w:noProof/>
                    <w:color w:val="auto"/>
                    <w:sz w:val="22"/>
                    <w:lang w:val="en-GB" w:eastAsia="en-GB"/>
                  </w:rPr>
                </w:pPr>
                <w:r w:rsidRPr="00A77824">
                  <w:rPr>
                    <w:b w:val="0"/>
                  </w:rPr>
                  <w:fldChar w:fldCharType="begin"/>
                </w:r>
                <w:r w:rsidRPr="00A77824">
                  <w:rPr>
                    <w:b w:val="0"/>
                  </w:rPr>
                  <w:instrText xml:space="preserve"> TOC \o "1-3" \h \z \u </w:instrText>
                </w:r>
                <w:r w:rsidRPr="00A77824">
                  <w:rPr>
                    <w:b w:val="0"/>
                  </w:rPr>
                  <w:fldChar w:fldCharType="separate"/>
                </w:r>
                <w:hyperlink w:anchor="_Toc5100435" w:history="1">
                  <w:r w:rsidR="009D2EB8" w:rsidRPr="009E3395">
                    <w:rPr>
                      <w:rStyle w:val="Hyperlink"/>
                      <w:noProof/>
                    </w:rPr>
                    <w:t>Attendance</w:t>
                  </w:r>
                  <w:r w:rsidR="009D2EB8">
                    <w:rPr>
                      <w:noProof/>
                      <w:webHidden/>
                    </w:rPr>
                    <w:tab/>
                  </w:r>
                  <w:r w:rsidR="009D2EB8">
                    <w:rPr>
                      <w:noProof/>
                      <w:webHidden/>
                    </w:rPr>
                    <w:fldChar w:fldCharType="begin"/>
                  </w:r>
                  <w:r w:rsidR="009D2EB8">
                    <w:rPr>
                      <w:noProof/>
                      <w:webHidden/>
                    </w:rPr>
                    <w:instrText xml:space="preserve"> PAGEREF _Toc5100435 \h </w:instrText>
                  </w:r>
                  <w:r w:rsidR="009D2EB8">
                    <w:rPr>
                      <w:noProof/>
                      <w:webHidden/>
                    </w:rPr>
                  </w:r>
                  <w:r w:rsidR="009D2EB8">
                    <w:rPr>
                      <w:noProof/>
                      <w:webHidden/>
                    </w:rPr>
                    <w:fldChar w:fldCharType="separate"/>
                  </w:r>
                  <w:r w:rsidR="009D2EB8">
                    <w:rPr>
                      <w:noProof/>
                      <w:webHidden/>
                    </w:rPr>
                    <w:t>4</w:t>
                  </w:r>
                  <w:r w:rsidR="009D2EB8">
                    <w:rPr>
                      <w:noProof/>
                      <w:webHidden/>
                    </w:rPr>
                    <w:fldChar w:fldCharType="end"/>
                  </w:r>
                </w:hyperlink>
              </w:p>
              <w:p w14:paraId="1789DE35" w14:textId="19B15C16" w:rsidR="009D2EB8" w:rsidRDefault="006F161F" w:rsidP="009D2EB8">
                <w:pPr>
                  <w:pStyle w:val="TOC2"/>
                  <w:tabs>
                    <w:tab w:val="right" w:leader="dot" w:pos="-10"/>
                  </w:tabs>
                  <w:rPr>
                    <w:b w:val="0"/>
                    <w:noProof/>
                    <w:color w:val="auto"/>
                    <w:sz w:val="22"/>
                    <w:lang w:val="en-GB" w:eastAsia="en-GB"/>
                  </w:rPr>
                </w:pPr>
                <w:hyperlink w:anchor="_Toc5100436" w:history="1">
                  <w:r w:rsidR="009D2EB8" w:rsidRPr="009E3395">
                    <w:rPr>
                      <w:rStyle w:val="Hyperlink"/>
                      <w:caps/>
                      <w:noProof/>
                      <w:spacing w:val="20"/>
                    </w:rPr>
                    <w:t>Present</w:t>
                  </w:r>
                  <w:r w:rsidR="009D2EB8">
                    <w:rPr>
                      <w:noProof/>
                      <w:webHidden/>
                    </w:rPr>
                    <w:tab/>
                  </w:r>
                  <w:r w:rsidR="009D2EB8">
                    <w:rPr>
                      <w:noProof/>
                      <w:webHidden/>
                    </w:rPr>
                    <w:fldChar w:fldCharType="begin"/>
                  </w:r>
                  <w:r w:rsidR="009D2EB8">
                    <w:rPr>
                      <w:noProof/>
                      <w:webHidden/>
                    </w:rPr>
                    <w:instrText xml:space="preserve"> PAGEREF _Toc5100436 \h </w:instrText>
                  </w:r>
                  <w:r w:rsidR="009D2EB8">
                    <w:rPr>
                      <w:noProof/>
                      <w:webHidden/>
                    </w:rPr>
                  </w:r>
                  <w:r w:rsidR="009D2EB8">
                    <w:rPr>
                      <w:noProof/>
                      <w:webHidden/>
                    </w:rPr>
                    <w:fldChar w:fldCharType="separate"/>
                  </w:r>
                  <w:r w:rsidR="009D2EB8">
                    <w:rPr>
                      <w:noProof/>
                      <w:webHidden/>
                    </w:rPr>
                    <w:t>4</w:t>
                  </w:r>
                  <w:r w:rsidR="009D2EB8">
                    <w:rPr>
                      <w:noProof/>
                      <w:webHidden/>
                    </w:rPr>
                    <w:fldChar w:fldCharType="end"/>
                  </w:r>
                </w:hyperlink>
              </w:p>
              <w:p w14:paraId="1F1E5F90" w14:textId="1C90DA84" w:rsidR="009D2EB8" w:rsidRDefault="006F161F" w:rsidP="009D2EB8">
                <w:pPr>
                  <w:pStyle w:val="TOC1"/>
                  <w:tabs>
                    <w:tab w:val="right" w:leader="dot" w:pos="-10"/>
                  </w:tabs>
                  <w:rPr>
                    <w:b w:val="0"/>
                    <w:noProof/>
                    <w:color w:val="auto"/>
                    <w:sz w:val="22"/>
                    <w:lang w:val="en-GB" w:eastAsia="en-GB"/>
                  </w:rPr>
                </w:pPr>
                <w:hyperlink w:anchor="_Toc5100437" w:history="1">
                  <w:r w:rsidR="009D2EB8" w:rsidRPr="009E3395">
                    <w:rPr>
                      <w:rStyle w:val="Hyperlink"/>
                      <w:noProof/>
                    </w:rPr>
                    <w:t>Approval of last year’s minutes</w:t>
                  </w:r>
                  <w:r w:rsidR="009D2EB8">
                    <w:rPr>
                      <w:noProof/>
                      <w:webHidden/>
                    </w:rPr>
                    <w:tab/>
                  </w:r>
                  <w:r w:rsidR="009D2EB8">
                    <w:rPr>
                      <w:noProof/>
                      <w:webHidden/>
                    </w:rPr>
                    <w:fldChar w:fldCharType="begin"/>
                  </w:r>
                  <w:r w:rsidR="009D2EB8">
                    <w:rPr>
                      <w:noProof/>
                      <w:webHidden/>
                    </w:rPr>
                    <w:instrText xml:space="preserve"> PAGEREF _Toc5100437 \h </w:instrText>
                  </w:r>
                  <w:r w:rsidR="009D2EB8">
                    <w:rPr>
                      <w:noProof/>
                      <w:webHidden/>
                    </w:rPr>
                  </w:r>
                  <w:r w:rsidR="009D2EB8">
                    <w:rPr>
                      <w:noProof/>
                      <w:webHidden/>
                    </w:rPr>
                    <w:fldChar w:fldCharType="separate"/>
                  </w:r>
                  <w:r w:rsidR="009D2EB8">
                    <w:rPr>
                      <w:noProof/>
                      <w:webHidden/>
                    </w:rPr>
                    <w:t>5</w:t>
                  </w:r>
                  <w:r w:rsidR="009D2EB8">
                    <w:rPr>
                      <w:noProof/>
                      <w:webHidden/>
                    </w:rPr>
                    <w:fldChar w:fldCharType="end"/>
                  </w:r>
                </w:hyperlink>
              </w:p>
              <w:p w14:paraId="6B44D5A7" w14:textId="07F7D371" w:rsidR="009D2EB8" w:rsidRDefault="006F161F" w:rsidP="009D2EB8">
                <w:pPr>
                  <w:pStyle w:val="TOC1"/>
                  <w:tabs>
                    <w:tab w:val="right" w:leader="dot" w:pos="-10"/>
                  </w:tabs>
                  <w:rPr>
                    <w:b w:val="0"/>
                    <w:noProof/>
                    <w:color w:val="auto"/>
                    <w:sz w:val="22"/>
                    <w:lang w:val="en-GB" w:eastAsia="en-GB"/>
                  </w:rPr>
                </w:pPr>
                <w:hyperlink w:anchor="_Toc5100438" w:history="1">
                  <w:r w:rsidR="009D2EB8" w:rsidRPr="009E3395">
                    <w:rPr>
                      <w:rStyle w:val="Hyperlink"/>
                      <w:noProof/>
                    </w:rPr>
                    <w:t>Matters arising from last year’s meeting</w:t>
                  </w:r>
                  <w:r w:rsidR="009D2EB8">
                    <w:rPr>
                      <w:noProof/>
                      <w:webHidden/>
                    </w:rPr>
                    <w:tab/>
                  </w:r>
                  <w:r w:rsidR="009D2EB8">
                    <w:rPr>
                      <w:noProof/>
                      <w:webHidden/>
                    </w:rPr>
                    <w:fldChar w:fldCharType="begin"/>
                  </w:r>
                  <w:r w:rsidR="009D2EB8">
                    <w:rPr>
                      <w:noProof/>
                      <w:webHidden/>
                    </w:rPr>
                    <w:instrText xml:space="preserve"> PAGEREF _Toc5100438 \h </w:instrText>
                  </w:r>
                  <w:r w:rsidR="009D2EB8">
                    <w:rPr>
                      <w:noProof/>
                      <w:webHidden/>
                    </w:rPr>
                  </w:r>
                  <w:r w:rsidR="009D2EB8">
                    <w:rPr>
                      <w:noProof/>
                      <w:webHidden/>
                    </w:rPr>
                    <w:fldChar w:fldCharType="separate"/>
                  </w:r>
                  <w:r w:rsidR="009D2EB8">
                    <w:rPr>
                      <w:noProof/>
                      <w:webHidden/>
                    </w:rPr>
                    <w:t>5</w:t>
                  </w:r>
                  <w:r w:rsidR="009D2EB8">
                    <w:rPr>
                      <w:noProof/>
                      <w:webHidden/>
                    </w:rPr>
                    <w:fldChar w:fldCharType="end"/>
                  </w:r>
                </w:hyperlink>
              </w:p>
              <w:p w14:paraId="4AC5464D" w14:textId="5CB42858" w:rsidR="009D2EB8" w:rsidRDefault="006F161F" w:rsidP="009D2EB8">
                <w:pPr>
                  <w:pStyle w:val="TOC1"/>
                  <w:tabs>
                    <w:tab w:val="right" w:leader="dot" w:pos="-10"/>
                  </w:tabs>
                  <w:rPr>
                    <w:b w:val="0"/>
                    <w:noProof/>
                    <w:color w:val="auto"/>
                    <w:sz w:val="22"/>
                    <w:lang w:val="en-GB" w:eastAsia="en-GB"/>
                  </w:rPr>
                </w:pPr>
                <w:hyperlink w:anchor="_Toc5100439" w:history="1">
                  <w:r w:rsidR="009D2EB8" w:rsidRPr="009E3395">
                    <w:rPr>
                      <w:rStyle w:val="Hyperlink"/>
                      <w:noProof/>
                    </w:rPr>
                    <w:t>Chairman’s Report</w:t>
                  </w:r>
                  <w:r w:rsidR="009D2EB8">
                    <w:rPr>
                      <w:noProof/>
                      <w:webHidden/>
                    </w:rPr>
                    <w:tab/>
                  </w:r>
                  <w:r w:rsidR="009D2EB8">
                    <w:rPr>
                      <w:noProof/>
                      <w:webHidden/>
                    </w:rPr>
                    <w:fldChar w:fldCharType="begin"/>
                  </w:r>
                  <w:r w:rsidR="009D2EB8">
                    <w:rPr>
                      <w:noProof/>
                      <w:webHidden/>
                    </w:rPr>
                    <w:instrText xml:space="preserve"> PAGEREF _Toc5100439 \h </w:instrText>
                  </w:r>
                  <w:r w:rsidR="009D2EB8">
                    <w:rPr>
                      <w:noProof/>
                      <w:webHidden/>
                    </w:rPr>
                  </w:r>
                  <w:r w:rsidR="009D2EB8">
                    <w:rPr>
                      <w:noProof/>
                      <w:webHidden/>
                    </w:rPr>
                    <w:fldChar w:fldCharType="separate"/>
                  </w:r>
                  <w:r w:rsidR="009D2EB8">
                    <w:rPr>
                      <w:noProof/>
                      <w:webHidden/>
                    </w:rPr>
                    <w:t>5</w:t>
                  </w:r>
                  <w:r w:rsidR="009D2EB8">
                    <w:rPr>
                      <w:noProof/>
                      <w:webHidden/>
                    </w:rPr>
                    <w:fldChar w:fldCharType="end"/>
                  </w:r>
                </w:hyperlink>
              </w:p>
              <w:p w14:paraId="0D26E1B3" w14:textId="773449B7" w:rsidR="009D2EB8" w:rsidRDefault="006F161F" w:rsidP="009D2EB8">
                <w:pPr>
                  <w:pStyle w:val="TOC1"/>
                  <w:tabs>
                    <w:tab w:val="right" w:leader="dot" w:pos="-10"/>
                  </w:tabs>
                  <w:rPr>
                    <w:b w:val="0"/>
                    <w:noProof/>
                    <w:color w:val="auto"/>
                    <w:sz w:val="22"/>
                    <w:lang w:val="en-GB" w:eastAsia="en-GB"/>
                  </w:rPr>
                </w:pPr>
                <w:hyperlink w:anchor="_Toc5100440" w:history="1">
                  <w:r w:rsidR="009D2EB8" w:rsidRPr="009E3395">
                    <w:rPr>
                      <w:rStyle w:val="Hyperlink"/>
                      <w:noProof/>
                    </w:rPr>
                    <w:t>Treasurer’s Report</w:t>
                  </w:r>
                  <w:r w:rsidR="009D2EB8">
                    <w:rPr>
                      <w:noProof/>
                      <w:webHidden/>
                    </w:rPr>
                    <w:tab/>
                  </w:r>
                  <w:r w:rsidR="009D2EB8">
                    <w:rPr>
                      <w:noProof/>
                      <w:webHidden/>
                    </w:rPr>
                    <w:fldChar w:fldCharType="begin"/>
                  </w:r>
                  <w:r w:rsidR="009D2EB8">
                    <w:rPr>
                      <w:noProof/>
                      <w:webHidden/>
                    </w:rPr>
                    <w:instrText xml:space="preserve"> PAGEREF _Toc5100440 \h </w:instrText>
                  </w:r>
                  <w:r w:rsidR="009D2EB8">
                    <w:rPr>
                      <w:noProof/>
                      <w:webHidden/>
                    </w:rPr>
                  </w:r>
                  <w:r w:rsidR="009D2EB8">
                    <w:rPr>
                      <w:noProof/>
                      <w:webHidden/>
                    </w:rPr>
                    <w:fldChar w:fldCharType="separate"/>
                  </w:r>
                  <w:r w:rsidR="009D2EB8">
                    <w:rPr>
                      <w:noProof/>
                      <w:webHidden/>
                    </w:rPr>
                    <w:t>6</w:t>
                  </w:r>
                  <w:r w:rsidR="009D2EB8">
                    <w:rPr>
                      <w:noProof/>
                      <w:webHidden/>
                    </w:rPr>
                    <w:fldChar w:fldCharType="end"/>
                  </w:r>
                </w:hyperlink>
              </w:p>
              <w:p w14:paraId="27AD4ED2" w14:textId="466CF591" w:rsidR="009D2EB8" w:rsidRDefault="006F161F" w:rsidP="009D2EB8">
                <w:pPr>
                  <w:pStyle w:val="TOC2"/>
                  <w:tabs>
                    <w:tab w:val="right" w:leader="dot" w:pos="-10"/>
                  </w:tabs>
                  <w:rPr>
                    <w:b w:val="0"/>
                    <w:noProof/>
                    <w:color w:val="auto"/>
                    <w:sz w:val="22"/>
                    <w:lang w:val="en-GB" w:eastAsia="en-GB"/>
                  </w:rPr>
                </w:pPr>
                <w:hyperlink w:anchor="_Toc5100441" w:history="1">
                  <w:r w:rsidR="009D2EB8" w:rsidRPr="009E3395">
                    <w:rPr>
                      <w:rStyle w:val="Hyperlink"/>
                      <w:noProof/>
                    </w:rPr>
                    <w:t>Income</w:t>
                  </w:r>
                  <w:r w:rsidR="009D2EB8">
                    <w:rPr>
                      <w:noProof/>
                      <w:webHidden/>
                    </w:rPr>
                    <w:tab/>
                  </w:r>
                  <w:r w:rsidR="009D2EB8">
                    <w:rPr>
                      <w:noProof/>
                      <w:webHidden/>
                    </w:rPr>
                    <w:fldChar w:fldCharType="begin"/>
                  </w:r>
                  <w:r w:rsidR="009D2EB8">
                    <w:rPr>
                      <w:noProof/>
                      <w:webHidden/>
                    </w:rPr>
                    <w:instrText xml:space="preserve"> PAGEREF _Toc5100441 \h </w:instrText>
                  </w:r>
                  <w:r w:rsidR="009D2EB8">
                    <w:rPr>
                      <w:noProof/>
                      <w:webHidden/>
                    </w:rPr>
                  </w:r>
                  <w:r w:rsidR="009D2EB8">
                    <w:rPr>
                      <w:noProof/>
                      <w:webHidden/>
                    </w:rPr>
                    <w:fldChar w:fldCharType="separate"/>
                  </w:r>
                  <w:r w:rsidR="009D2EB8">
                    <w:rPr>
                      <w:noProof/>
                      <w:webHidden/>
                    </w:rPr>
                    <w:t>6</w:t>
                  </w:r>
                  <w:r w:rsidR="009D2EB8">
                    <w:rPr>
                      <w:noProof/>
                      <w:webHidden/>
                    </w:rPr>
                    <w:fldChar w:fldCharType="end"/>
                  </w:r>
                </w:hyperlink>
              </w:p>
              <w:p w14:paraId="3EB58A02" w14:textId="2DDD2A34" w:rsidR="009D2EB8" w:rsidRDefault="006F161F" w:rsidP="009D2EB8">
                <w:pPr>
                  <w:pStyle w:val="TOC1"/>
                  <w:tabs>
                    <w:tab w:val="right" w:leader="dot" w:pos="-10"/>
                  </w:tabs>
                  <w:rPr>
                    <w:b w:val="0"/>
                    <w:noProof/>
                    <w:color w:val="auto"/>
                    <w:sz w:val="22"/>
                    <w:lang w:val="en-GB" w:eastAsia="en-GB"/>
                  </w:rPr>
                </w:pPr>
                <w:hyperlink w:anchor="_Toc5100442" w:history="1">
                  <w:r w:rsidR="009D2EB8" w:rsidRPr="009E3395">
                    <w:rPr>
                      <w:rStyle w:val="Hyperlink"/>
                      <w:noProof/>
                    </w:rPr>
                    <w:t>Brief Reports from officers</w:t>
                  </w:r>
                  <w:r w:rsidR="009D2EB8">
                    <w:rPr>
                      <w:noProof/>
                      <w:webHidden/>
                    </w:rPr>
                    <w:tab/>
                  </w:r>
                  <w:r w:rsidR="009D2EB8">
                    <w:rPr>
                      <w:noProof/>
                      <w:webHidden/>
                    </w:rPr>
                    <w:fldChar w:fldCharType="begin"/>
                  </w:r>
                  <w:r w:rsidR="009D2EB8">
                    <w:rPr>
                      <w:noProof/>
                      <w:webHidden/>
                    </w:rPr>
                    <w:instrText xml:space="preserve"> PAGEREF _Toc5100442 \h </w:instrText>
                  </w:r>
                  <w:r w:rsidR="009D2EB8">
                    <w:rPr>
                      <w:noProof/>
                      <w:webHidden/>
                    </w:rPr>
                  </w:r>
                  <w:r w:rsidR="009D2EB8">
                    <w:rPr>
                      <w:noProof/>
                      <w:webHidden/>
                    </w:rPr>
                    <w:fldChar w:fldCharType="separate"/>
                  </w:r>
                  <w:r w:rsidR="009D2EB8">
                    <w:rPr>
                      <w:noProof/>
                      <w:webHidden/>
                    </w:rPr>
                    <w:t>8</w:t>
                  </w:r>
                  <w:r w:rsidR="009D2EB8">
                    <w:rPr>
                      <w:noProof/>
                      <w:webHidden/>
                    </w:rPr>
                    <w:fldChar w:fldCharType="end"/>
                  </w:r>
                </w:hyperlink>
              </w:p>
              <w:p w14:paraId="557C3FA6" w14:textId="34732673" w:rsidR="009D2EB8" w:rsidRDefault="006F161F" w:rsidP="009D2EB8">
                <w:pPr>
                  <w:pStyle w:val="TOC2"/>
                  <w:tabs>
                    <w:tab w:val="right" w:leader="dot" w:pos="-10"/>
                  </w:tabs>
                  <w:rPr>
                    <w:b w:val="0"/>
                    <w:noProof/>
                    <w:color w:val="auto"/>
                    <w:sz w:val="22"/>
                    <w:lang w:val="en-GB" w:eastAsia="en-GB"/>
                  </w:rPr>
                </w:pPr>
                <w:hyperlink w:anchor="_Toc5100443" w:history="1">
                  <w:r w:rsidR="009D2EB8" w:rsidRPr="009E3395">
                    <w:rPr>
                      <w:rStyle w:val="Hyperlink"/>
                      <w:noProof/>
                    </w:rPr>
                    <w:t>Membership Secretary (read by Mark Davis)</w:t>
                  </w:r>
                  <w:r w:rsidR="009D2EB8">
                    <w:rPr>
                      <w:noProof/>
                      <w:webHidden/>
                    </w:rPr>
                    <w:tab/>
                  </w:r>
                  <w:r w:rsidR="009D2EB8">
                    <w:rPr>
                      <w:noProof/>
                      <w:webHidden/>
                    </w:rPr>
                    <w:fldChar w:fldCharType="begin"/>
                  </w:r>
                  <w:r w:rsidR="009D2EB8">
                    <w:rPr>
                      <w:noProof/>
                      <w:webHidden/>
                    </w:rPr>
                    <w:instrText xml:space="preserve"> PAGEREF _Toc5100443 \h </w:instrText>
                  </w:r>
                  <w:r w:rsidR="009D2EB8">
                    <w:rPr>
                      <w:noProof/>
                      <w:webHidden/>
                    </w:rPr>
                  </w:r>
                  <w:r w:rsidR="009D2EB8">
                    <w:rPr>
                      <w:noProof/>
                      <w:webHidden/>
                    </w:rPr>
                    <w:fldChar w:fldCharType="separate"/>
                  </w:r>
                  <w:r w:rsidR="009D2EB8">
                    <w:rPr>
                      <w:noProof/>
                      <w:webHidden/>
                    </w:rPr>
                    <w:t>8</w:t>
                  </w:r>
                  <w:r w:rsidR="009D2EB8">
                    <w:rPr>
                      <w:noProof/>
                      <w:webHidden/>
                    </w:rPr>
                    <w:fldChar w:fldCharType="end"/>
                  </w:r>
                </w:hyperlink>
              </w:p>
              <w:p w14:paraId="1AA2A3BD" w14:textId="02497430" w:rsidR="009D2EB8" w:rsidRDefault="006F161F" w:rsidP="009D2EB8">
                <w:pPr>
                  <w:pStyle w:val="TOC2"/>
                  <w:tabs>
                    <w:tab w:val="right" w:leader="dot" w:pos="-10"/>
                  </w:tabs>
                  <w:rPr>
                    <w:b w:val="0"/>
                    <w:noProof/>
                    <w:color w:val="auto"/>
                    <w:sz w:val="22"/>
                    <w:lang w:val="en-GB" w:eastAsia="en-GB"/>
                  </w:rPr>
                </w:pPr>
                <w:hyperlink w:anchor="_Toc5100444" w:history="1">
                  <w:r w:rsidR="009D2EB8" w:rsidRPr="009E3395">
                    <w:rPr>
                      <w:rStyle w:val="Hyperlink"/>
                      <w:noProof/>
                    </w:rPr>
                    <w:t>Coach Report (read by Mark Davis)</w:t>
                  </w:r>
                  <w:r w:rsidR="009D2EB8">
                    <w:rPr>
                      <w:noProof/>
                      <w:webHidden/>
                    </w:rPr>
                    <w:tab/>
                  </w:r>
                  <w:r w:rsidR="009D2EB8">
                    <w:rPr>
                      <w:noProof/>
                      <w:webHidden/>
                    </w:rPr>
                    <w:fldChar w:fldCharType="begin"/>
                  </w:r>
                  <w:r w:rsidR="009D2EB8">
                    <w:rPr>
                      <w:noProof/>
                      <w:webHidden/>
                    </w:rPr>
                    <w:instrText xml:space="preserve"> PAGEREF _Toc5100444 \h </w:instrText>
                  </w:r>
                  <w:r w:rsidR="009D2EB8">
                    <w:rPr>
                      <w:noProof/>
                      <w:webHidden/>
                    </w:rPr>
                  </w:r>
                  <w:r w:rsidR="009D2EB8">
                    <w:rPr>
                      <w:noProof/>
                      <w:webHidden/>
                    </w:rPr>
                    <w:fldChar w:fldCharType="separate"/>
                  </w:r>
                  <w:r w:rsidR="009D2EB8">
                    <w:rPr>
                      <w:noProof/>
                      <w:webHidden/>
                    </w:rPr>
                    <w:t>8</w:t>
                  </w:r>
                  <w:r w:rsidR="009D2EB8">
                    <w:rPr>
                      <w:noProof/>
                      <w:webHidden/>
                    </w:rPr>
                    <w:fldChar w:fldCharType="end"/>
                  </w:r>
                </w:hyperlink>
              </w:p>
              <w:p w14:paraId="6C705ABB" w14:textId="5CC4335B" w:rsidR="009D2EB8" w:rsidRDefault="006F161F" w:rsidP="009D2EB8">
                <w:pPr>
                  <w:pStyle w:val="TOC2"/>
                  <w:tabs>
                    <w:tab w:val="right" w:leader="dot" w:pos="-10"/>
                  </w:tabs>
                  <w:rPr>
                    <w:b w:val="0"/>
                    <w:noProof/>
                    <w:color w:val="auto"/>
                    <w:sz w:val="22"/>
                    <w:lang w:val="en-GB" w:eastAsia="en-GB"/>
                  </w:rPr>
                </w:pPr>
                <w:hyperlink w:anchor="_Toc5100445" w:history="1">
                  <w:r w:rsidR="009D2EB8" w:rsidRPr="009E3395">
                    <w:rPr>
                      <w:rStyle w:val="Hyperlink"/>
                      <w:noProof/>
                    </w:rPr>
                    <w:t>Social Secretary</w:t>
                  </w:r>
                  <w:r w:rsidR="009D2EB8">
                    <w:rPr>
                      <w:noProof/>
                      <w:webHidden/>
                    </w:rPr>
                    <w:tab/>
                  </w:r>
                  <w:r w:rsidR="009D2EB8">
                    <w:rPr>
                      <w:noProof/>
                      <w:webHidden/>
                    </w:rPr>
                    <w:fldChar w:fldCharType="begin"/>
                  </w:r>
                  <w:r w:rsidR="009D2EB8">
                    <w:rPr>
                      <w:noProof/>
                      <w:webHidden/>
                    </w:rPr>
                    <w:instrText xml:space="preserve"> PAGEREF _Toc5100445 \h </w:instrText>
                  </w:r>
                  <w:r w:rsidR="009D2EB8">
                    <w:rPr>
                      <w:noProof/>
                      <w:webHidden/>
                    </w:rPr>
                  </w:r>
                  <w:r w:rsidR="009D2EB8">
                    <w:rPr>
                      <w:noProof/>
                      <w:webHidden/>
                    </w:rPr>
                    <w:fldChar w:fldCharType="separate"/>
                  </w:r>
                  <w:r w:rsidR="009D2EB8">
                    <w:rPr>
                      <w:noProof/>
                      <w:webHidden/>
                    </w:rPr>
                    <w:t>9</w:t>
                  </w:r>
                  <w:r w:rsidR="009D2EB8">
                    <w:rPr>
                      <w:noProof/>
                      <w:webHidden/>
                    </w:rPr>
                    <w:fldChar w:fldCharType="end"/>
                  </w:r>
                </w:hyperlink>
              </w:p>
              <w:p w14:paraId="2D55A64E" w14:textId="1E8D8658" w:rsidR="009D2EB8" w:rsidRDefault="006F161F" w:rsidP="009D2EB8">
                <w:pPr>
                  <w:pStyle w:val="TOC2"/>
                  <w:tabs>
                    <w:tab w:val="right" w:leader="dot" w:pos="-10"/>
                  </w:tabs>
                  <w:rPr>
                    <w:b w:val="0"/>
                    <w:noProof/>
                    <w:color w:val="auto"/>
                    <w:sz w:val="22"/>
                    <w:lang w:val="en-GB" w:eastAsia="en-GB"/>
                  </w:rPr>
                </w:pPr>
                <w:hyperlink w:anchor="_Toc5100446" w:history="1">
                  <w:r w:rsidR="009D2EB8" w:rsidRPr="009E3395">
                    <w:rPr>
                      <w:rStyle w:val="Hyperlink"/>
                      <w:noProof/>
                    </w:rPr>
                    <w:t>Fell Running Secretaries Report (read by Mark Davis)</w:t>
                  </w:r>
                  <w:r w:rsidR="009D2EB8">
                    <w:rPr>
                      <w:noProof/>
                      <w:webHidden/>
                    </w:rPr>
                    <w:tab/>
                  </w:r>
                  <w:r w:rsidR="009D2EB8">
                    <w:rPr>
                      <w:noProof/>
                      <w:webHidden/>
                    </w:rPr>
                    <w:fldChar w:fldCharType="begin"/>
                  </w:r>
                  <w:r w:rsidR="009D2EB8">
                    <w:rPr>
                      <w:noProof/>
                      <w:webHidden/>
                    </w:rPr>
                    <w:instrText xml:space="preserve"> PAGEREF _Toc5100446 \h </w:instrText>
                  </w:r>
                  <w:r w:rsidR="009D2EB8">
                    <w:rPr>
                      <w:noProof/>
                      <w:webHidden/>
                    </w:rPr>
                  </w:r>
                  <w:r w:rsidR="009D2EB8">
                    <w:rPr>
                      <w:noProof/>
                      <w:webHidden/>
                    </w:rPr>
                    <w:fldChar w:fldCharType="separate"/>
                  </w:r>
                  <w:r w:rsidR="009D2EB8">
                    <w:rPr>
                      <w:noProof/>
                      <w:webHidden/>
                    </w:rPr>
                    <w:t>10</w:t>
                  </w:r>
                  <w:r w:rsidR="009D2EB8">
                    <w:rPr>
                      <w:noProof/>
                      <w:webHidden/>
                    </w:rPr>
                    <w:fldChar w:fldCharType="end"/>
                  </w:r>
                </w:hyperlink>
              </w:p>
              <w:p w14:paraId="49D9C73E" w14:textId="2CF38154" w:rsidR="009D2EB8" w:rsidRDefault="006F161F" w:rsidP="009D2EB8">
                <w:pPr>
                  <w:pStyle w:val="TOC2"/>
                  <w:tabs>
                    <w:tab w:val="right" w:leader="dot" w:pos="-10"/>
                  </w:tabs>
                  <w:rPr>
                    <w:b w:val="0"/>
                    <w:noProof/>
                    <w:color w:val="auto"/>
                    <w:sz w:val="22"/>
                    <w:lang w:val="en-GB" w:eastAsia="en-GB"/>
                  </w:rPr>
                </w:pPr>
                <w:hyperlink w:anchor="_Toc5100447" w:history="1">
                  <w:r w:rsidR="009D2EB8" w:rsidRPr="009E3395">
                    <w:rPr>
                      <w:rStyle w:val="Hyperlink"/>
                      <w:noProof/>
                    </w:rPr>
                    <w:t>2018 Road Race Report (as read by Mark Davis)</w:t>
                  </w:r>
                  <w:r w:rsidR="009D2EB8">
                    <w:rPr>
                      <w:noProof/>
                      <w:webHidden/>
                    </w:rPr>
                    <w:tab/>
                  </w:r>
                  <w:r w:rsidR="009D2EB8">
                    <w:rPr>
                      <w:noProof/>
                      <w:webHidden/>
                    </w:rPr>
                    <w:fldChar w:fldCharType="begin"/>
                  </w:r>
                  <w:r w:rsidR="009D2EB8">
                    <w:rPr>
                      <w:noProof/>
                      <w:webHidden/>
                    </w:rPr>
                    <w:instrText xml:space="preserve"> PAGEREF _Toc5100447 \h </w:instrText>
                  </w:r>
                  <w:r w:rsidR="009D2EB8">
                    <w:rPr>
                      <w:noProof/>
                      <w:webHidden/>
                    </w:rPr>
                  </w:r>
                  <w:r w:rsidR="009D2EB8">
                    <w:rPr>
                      <w:noProof/>
                      <w:webHidden/>
                    </w:rPr>
                    <w:fldChar w:fldCharType="separate"/>
                  </w:r>
                  <w:r w:rsidR="009D2EB8">
                    <w:rPr>
                      <w:noProof/>
                      <w:webHidden/>
                    </w:rPr>
                    <w:t>12</w:t>
                  </w:r>
                  <w:r w:rsidR="009D2EB8">
                    <w:rPr>
                      <w:noProof/>
                      <w:webHidden/>
                    </w:rPr>
                    <w:fldChar w:fldCharType="end"/>
                  </w:r>
                </w:hyperlink>
              </w:p>
              <w:p w14:paraId="42BD653F" w14:textId="60F35E89" w:rsidR="009D2EB8" w:rsidRDefault="006F161F" w:rsidP="009D2EB8">
                <w:pPr>
                  <w:pStyle w:val="TOC2"/>
                  <w:tabs>
                    <w:tab w:val="right" w:leader="dot" w:pos="-10"/>
                  </w:tabs>
                  <w:rPr>
                    <w:b w:val="0"/>
                    <w:noProof/>
                    <w:color w:val="auto"/>
                    <w:sz w:val="22"/>
                    <w:lang w:val="en-GB" w:eastAsia="en-GB"/>
                  </w:rPr>
                </w:pPr>
                <w:hyperlink w:anchor="_Toc5100448" w:history="1">
                  <w:r w:rsidR="009D2EB8" w:rsidRPr="009E3395">
                    <w:rPr>
                      <w:rStyle w:val="Hyperlink"/>
                      <w:noProof/>
                    </w:rPr>
                    <w:t>Cross Country (read out by Jo Stocks)</w:t>
                  </w:r>
                  <w:r w:rsidR="009D2EB8">
                    <w:rPr>
                      <w:noProof/>
                      <w:webHidden/>
                    </w:rPr>
                    <w:tab/>
                  </w:r>
                  <w:r w:rsidR="009D2EB8">
                    <w:rPr>
                      <w:noProof/>
                      <w:webHidden/>
                    </w:rPr>
                    <w:fldChar w:fldCharType="begin"/>
                  </w:r>
                  <w:r w:rsidR="009D2EB8">
                    <w:rPr>
                      <w:noProof/>
                      <w:webHidden/>
                    </w:rPr>
                    <w:instrText xml:space="preserve"> PAGEREF _Toc5100448 \h </w:instrText>
                  </w:r>
                  <w:r w:rsidR="009D2EB8">
                    <w:rPr>
                      <w:noProof/>
                      <w:webHidden/>
                    </w:rPr>
                  </w:r>
                  <w:r w:rsidR="009D2EB8">
                    <w:rPr>
                      <w:noProof/>
                      <w:webHidden/>
                    </w:rPr>
                    <w:fldChar w:fldCharType="separate"/>
                  </w:r>
                  <w:r w:rsidR="009D2EB8">
                    <w:rPr>
                      <w:noProof/>
                      <w:webHidden/>
                    </w:rPr>
                    <w:t>13</w:t>
                  </w:r>
                  <w:r w:rsidR="009D2EB8">
                    <w:rPr>
                      <w:noProof/>
                      <w:webHidden/>
                    </w:rPr>
                    <w:fldChar w:fldCharType="end"/>
                  </w:r>
                </w:hyperlink>
              </w:p>
              <w:p w14:paraId="76E205EA" w14:textId="09DF23B0" w:rsidR="009D2EB8" w:rsidRDefault="006F161F" w:rsidP="009D2EB8">
                <w:pPr>
                  <w:pStyle w:val="TOC2"/>
                  <w:tabs>
                    <w:tab w:val="right" w:leader="dot" w:pos="-10"/>
                  </w:tabs>
                  <w:rPr>
                    <w:b w:val="0"/>
                    <w:noProof/>
                    <w:color w:val="auto"/>
                    <w:sz w:val="22"/>
                    <w:lang w:val="en-GB" w:eastAsia="en-GB"/>
                  </w:rPr>
                </w:pPr>
                <w:hyperlink w:anchor="_Toc5100449" w:history="1">
                  <w:r w:rsidR="009D2EB8" w:rsidRPr="009E3395">
                    <w:rPr>
                      <w:rStyle w:val="Hyperlink"/>
                      <w:noProof/>
                    </w:rPr>
                    <w:t>Kit Secretary Report</w:t>
                  </w:r>
                  <w:r w:rsidR="009D2EB8">
                    <w:rPr>
                      <w:noProof/>
                      <w:webHidden/>
                    </w:rPr>
                    <w:tab/>
                  </w:r>
                  <w:r w:rsidR="009D2EB8">
                    <w:rPr>
                      <w:noProof/>
                      <w:webHidden/>
                    </w:rPr>
                    <w:fldChar w:fldCharType="begin"/>
                  </w:r>
                  <w:r w:rsidR="009D2EB8">
                    <w:rPr>
                      <w:noProof/>
                      <w:webHidden/>
                    </w:rPr>
                    <w:instrText xml:space="preserve"> PAGEREF _Toc5100449 \h </w:instrText>
                  </w:r>
                  <w:r w:rsidR="009D2EB8">
                    <w:rPr>
                      <w:noProof/>
                      <w:webHidden/>
                    </w:rPr>
                  </w:r>
                  <w:r w:rsidR="009D2EB8">
                    <w:rPr>
                      <w:noProof/>
                      <w:webHidden/>
                    </w:rPr>
                    <w:fldChar w:fldCharType="separate"/>
                  </w:r>
                  <w:r w:rsidR="009D2EB8">
                    <w:rPr>
                      <w:noProof/>
                      <w:webHidden/>
                    </w:rPr>
                    <w:t>14</w:t>
                  </w:r>
                  <w:r w:rsidR="009D2EB8">
                    <w:rPr>
                      <w:noProof/>
                      <w:webHidden/>
                    </w:rPr>
                    <w:fldChar w:fldCharType="end"/>
                  </w:r>
                </w:hyperlink>
              </w:p>
              <w:p w14:paraId="5809CEA7" w14:textId="647D2D0A" w:rsidR="009D2EB8" w:rsidRDefault="006F161F" w:rsidP="009D2EB8">
                <w:pPr>
                  <w:pStyle w:val="TOC1"/>
                  <w:tabs>
                    <w:tab w:val="right" w:leader="dot" w:pos="-10"/>
                  </w:tabs>
                  <w:rPr>
                    <w:b w:val="0"/>
                    <w:noProof/>
                    <w:color w:val="auto"/>
                    <w:sz w:val="22"/>
                    <w:lang w:val="en-GB" w:eastAsia="en-GB"/>
                  </w:rPr>
                </w:pPr>
                <w:hyperlink w:anchor="_Toc5100450" w:history="1">
                  <w:r w:rsidR="009D2EB8" w:rsidRPr="009E3395">
                    <w:rPr>
                      <w:rStyle w:val="Hyperlink"/>
                      <w:noProof/>
                    </w:rPr>
                    <w:t>Constitution</w:t>
                  </w:r>
                  <w:r w:rsidR="009D2EB8" w:rsidRPr="009E3395">
                    <w:rPr>
                      <w:rStyle w:val="Hyperlink"/>
                      <w:noProof/>
                      <w:lang w:val="en-GB" w:eastAsia="en-GB"/>
                    </w:rPr>
                    <w:t xml:space="preserve"> </w:t>
                  </w:r>
                  <w:r w:rsidR="009D2EB8" w:rsidRPr="009E3395">
                    <w:rPr>
                      <w:rStyle w:val="Hyperlink"/>
                      <w:noProof/>
                    </w:rPr>
                    <w:t>Amendment</w:t>
                  </w:r>
                  <w:r w:rsidR="009D2EB8">
                    <w:rPr>
                      <w:noProof/>
                      <w:webHidden/>
                    </w:rPr>
                    <w:tab/>
                  </w:r>
                  <w:r w:rsidR="009D2EB8">
                    <w:rPr>
                      <w:noProof/>
                      <w:webHidden/>
                    </w:rPr>
                    <w:fldChar w:fldCharType="begin"/>
                  </w:r>
                  <w:r w:rsidR="009D2EB8">
                    <w:rPr>
                      <w:noProof/>
                      <w:webHidden/>
                    </w:rPr>
                    <w:instrText xml:space="preserve"> PAGEREF _Toc5100450 \h </w:instrText>
                  </w:r>
                  <w:r w:rsidR="009D2EB8">
                    <w:rPr>
                      <w:noProof/>
                      <w:webHidden/>
                    </w:rPr>
                  </w:r>
                  <w:r w:rsidR="009D2EB8">
                    <w:rPr>
                      <w:noProof/>
                      <w:webHidden/>
                    </w:rPr>
                    <w:fldChar w:fldCharType="separate"/>
                  </w:r>
                  <w:r w:rsidR="009D2EB8">
                    <w:rPr>
                      <w:noProof/>
                      <w:webHidden/>
                    </w:rPr>
                    <w:t>15</w:t>
                  </w:r>
                  <w:r w:rsidR="009D2EB8">
                    <w:rPr>
                      <w:noProof/>
                      <w:webHidden/>
                    </w:rPr>
                    <w:fldChar w:fldCharType="end"/>
                  </w:r>
                </w:hyperlink>
              </w:p>
              <w:p w14:paraId="3B9D7B7C" w14:textId="48EF2F5E" w:rsidR="009D2EB8" w:rsidRDefault="006F161F" w:rsidP="009D2EB8">
                <w:pPr>
                  <w:pStyle w:val="TOC1"/>
                  <w:tabs>
                    <w:tab w:val="right" w:leader="dot" w:pos="-10"/>
                  </w:tabs>
                  <w:rPr>
                    <w:b w:val="0"/>
                    <w:noProof/>
                    <w:color w:val="auto"/>
                    <w:sz w:val="22"/>
                    <w:lang w:val="en-GB" w:eastAsia="en-GB"/>
                  </w:rPr>
                </w:pPr>
                <w:hyperlink w:anchor="_Toc5100451" w:history="1">
                  <w:r w:rsidR="009D2EB8" w:rsidRPr="00CC5FC9">
                    <w:rPr>
                      <w:rStyle w:val="Hyperlink"/>
                      <w:noProof/>
                    </w:rPr>
                    <w:t>Election of Officers</w:t>
                  </w:r>
                  <w:r w:rsidR="009D2EB8">
                    <w:rPr>
                      <w:noProof/>
                      <w:webHidden/>
                    </w:rPr>
                    <w:tab/>
                  </w:r>
                  <w:r w:rsidR="009D2EB8">
                    <w:rPr>
                      <w:noProof/>
                      <w:webHidden/>
                    </w:rPr>
                    <w:fldChar w:fldCharType="begin"/>
                  </w:r>
                  <w:r w:rsidR="009D2EB8">
                    <w:rPr>
                      <w:noProof/>
                      <w:webHidden/>
                    </w:rPr>
                    <w:instrText xml:space="preserve"> PAGEREF _Toc5100451 \h </w:instrText>
                  </w:r>
                  <w:r w:rsidR="009D2EB8">
                    <w:rPr>
                      <w:noProof/>
                      <w:webHidden/>
                    </w:rPr>
                  </w:r>
                  <w:r w:rsidR="009D2EB8">
                    <w:rPr>
                      <w:noProof/>
                      <w:webHidden/>
                    </w:rPr>
                    <w:fldChar w:fldCharType="separate"/>
                  </w:r>
                  <w:r w:rsidR="009D2EB8">
                    <w:rPr>
                      <w:noProof/>
                      <w:webHidden/>
                    </w:rPr>
                    <w:t>15</w:t>
                  </w:r>
                  <w:r w:rsidR="009D2EB8">
                    <w:rPr>
                      <w:noProof/>
                      <w:webHidden/>
                    </w:rPr>
                    <w:fldChar w:fldCharType="end"/>
                  </w:r>
                </w:hyperlink>
              </w:p>
              <w:p w14:paraId="5F3AE556" w14:textId="50D1820B" w:rsidR="009D2EB8" w:rsidRDefault="006F161F" w:rsidP="009D2EB8">
                <w:pPr>
                  <w:pStyle w:val="TOC1"/>
                  <w:tabs>
                    <w:tab w:val="right" w:leader="dot" w:pos="-10"/>
                  </w:tabs>
                  <w:rPr>
                    <w:b w:val="0"/>
                    <w:noProof/>
                    <w:color w:val="auto"/>
                    <w:sz w:val="22"/>
                    <w:lang w:val="en-GB" w:eastAsia="en-GB"/>
                  </w:rPr>
                </w:pPr>
                <w:hyperlink w:anchor="_Toc5100480" w:history="1">
                  <w:r w:rsidR="009D2EB8" w:rsidRPr="009E3395">
                    <w:rPr>
                      <w:rStyle w:val="Hyperlink"/>
                      <w:noProof/>
                    </w:rPr>
                    <w:t>Any other business</w:t>
                  </w:r>
                  <w:r w:rsidR="009D2EB8">
                    <w:rPr>
                      <w:noProof/>
                      <w:webHidden/>
                    </w:rPr>
                    <w:tab/>
                  </w:r>
                  <w:r w:rsidR="009D2EB8">
                    <w:rPr>
                      <w:noProof/>
                      <w:webHidden/>
                    </w:rPr>
                    <w:fldChar w:fldCharType="begin"/>
                  </w:r>
                  <w:r w:rsidR="009D2EB8">
                    <w:rPr>
                      <w:noProof/>
                      <w:webHidden/>
                    </w:rPr>
                    <w:instrText xml:space="preserve"> PAGEREF _Toc5100480 \h </w:instrText>
                  </w:r>
                  <w:r w:rsidR="009D2EB8">
                    <w:rPr>
                      <w:noProof/>
                      <w:webHidden/>
                    </w:rPr>
                  </w:r>
                  <w:r w:rsidR="009D2EB8">
                    <w:rPr>
                      <w:noProof/>
                      <w:webHidden/>
                    </w:rPr>
                    <w:fldChar w:fldCharType="separate"/>
                  </w:r>
                  <w:r w:rsidR="009D2EB8">
                    <w:rPr>
                      <w:noProof/>
                      <w:webHidden/>
                    </w:rPr>
                    <w:t>18</w:t>
                  </w:r>
                  <w:r w:rsidR="009D2EB8">
                    <w:rPr>
                      <w:noProof/>
                      <w:webHidden/>
                    </w:rPr>
                    <w:fldChar w:fldCharType="end"/>
                  </w:r>
                </w:hyperlink>
              </w:p>
              <w:p w14:paraId="717D0202" w14:textId="1E5AD1EE" w:rsidR="009D2EB8" w:rsidRDefault="009D2EB8" w:rsidP="009D2EB8">
                <w:pPr>
                  <w:pStyle w:val="TOC1"/>
                  <w:tabs>
                    <w:tab w:val="right" w:leader="dot" w:pos="-10"/>
                  </w:tabs>
                  <w:rPr>
                    <w:b w:val="0"/>
                    <w:noProof/>
                    <w:color w:val="auto"/>
                    <w:sz w:val="22"/>
                    <w:lang w:val="en-GB" w:eastAsia="en-GB"/>
                  </w:rPr>
                </w:pPr>
              </w:p>
              <w:p w14:paraId="238DBB05" w14:textId="2895D74E" w:rsidR="00B23E08" w:rsidRPr="00A77824" w:rsidRDefault="00B23E08">
                <w:pPr>
                  <w:rPr>
                    <w:b w:val="0"/>
                  </w:rPr>
                </w:pPr>
                <w:r w:rsidRPr="00A77824">
                  <w:rPr>
                    <w:b w:val="0"/>
                    <w:bCs/>
                    <w:noProof/>
                  </w:rPr>
                  <w:fldChar w:fldCharType="end"/>
                </w:r>
                <w:r w:rsidR="00CC5FC9" w:rsidRPr="00A77824">
                  <w:rPr>
                    <w:b w:val="0"/>
                    <w:noProof/>
                  </w:rPr>
                  <w:drawing>
                    <wp:anchor distT="0" distB="0" distL="114300" distR="114300" simplePos="0" relativeHeight="251679744" behindDoc="0" locked="0" layoutInCell="0" allowOverlap="1" wp14:anchorId="177189AE" wp14:editId="79BB907B">
                      <wp:simplePos x="0" y="0"/>
                      <wp:positionH relativeFrom="margin">
                        <wp:posOffset>0</wp:posOffset>
                      </wp:positionH>
                      <wp:positionV relativeFrom="margin">
                        <wp:posOffset>6069330</wp:posOffset>
                      </wp:positionV>
                      <wp:extent cx="2743200" cy="1854562"/>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2743200" cy="1854562"/>
                              </a:xfrm>
                              <a:prstGeom prst="rect">
                                <a:avLst/>
                              </a:prstGeom>
                              <a:ln w="12700">
                                <a:noFill/>
                              </a:ln>
                            </pic:spPr>
                          </pic:pic>
                        </a:graphicData>
                      </a:graphic>
                      <wp14:sizeRelH relativeFrom="margin">
                        <wp14:pctWidth>0</wp14:pctWidth>
                      </wp14:sizeRelH>
                      <wp14:sizeRelV relativeFrom="margin">
                        <wp14:pctHeight>0</wp14:pctHeight>
                      </wp14:sizeRelV>
                    </wp:anchor>
                  </w:drawing>
                </w:r>
              </w:p>
            </w:sdtContent>
          </w:sdt>
          <w:p w14:paraId="3A4560A0" w14:textId="7DDF8D76" w:rsidR="00D077E9" w:rsidRPr="00A77824" w:rsidRDefault="00D077E9" w:rsidP="00D077E9">
            <w:pPr>
              <w:rPr>
                <w:b w:val="0"/>
                <w:noProof/>
              </w:rPr>
            </w:pPr>
          </w:p>
        </w:tc>
      </w:tr>
      <w:tr w:rsidR="00D077E9" w:rsidRPr="00A77824" w14:paraId="3FAD5269" w14:textId="77777777" w:rsidTr="00CC5FC9">
        <w:trPr>
          <w:trHeight w:val="1578"/>
        </w:trPr>
        <w:tc>
          <w:tcPr>
            <w:tcW w:w="9581" w:type="dxa"/>
            <w:tcBorders>
              <w:top w:val="nil"/>
              <w:left w:val="nil"/>
              <w:bottom w:val="nil"/>
              <w:right w:val="nil"/>
            </w:tcBorders>
          </w:tcPr>
          <w:p w14:paraId="5B4D4DC5" w14:textId="4A67D4C8" w:rsidR="00D077E9" w:rsidRPr="00CC5FC9" w:rsidRDefault="00D077E9" w:rsidP="00D077E9">
            <w:pPr>
              <w:rPr>
                <w:b w:val="0"/>
              </w:rPr>
            </w:pPr>
          </w:p>
        </w:tc>
      </w:tr>
    </w:tbl>
    <w:p w14:paraId="56CAA747" w14:textId="569E006B" w:rsidR="00D077E9" w:rsidRPr="00CC5FC9" w:rsidRDefault="00D077E9" w:rsidP="00CC5FC9">
      <w:pPr>
        <w:pStyle w:val="Heading1"/>
        <w:rPr>
          <w:b w:val="0"/>
        </w:rPr>
      </w:pPr>
      <w:r w:rsidRPr="00CC5FC9">
        <w:rPr>
          <w:b w:val="0"/>
          <w:noProof/>
        </w:rPr>
        <w:lastRenderedPageBreak/>
        <w:drawing>
          <wp:anchor distT="0" distB="0" distL="114300" distR="114300" simplePos="0" relativeHeight="251661312" behindDoc="0" locked="0" layoutInCell="1" allowOverlap="1" wp14:anchorId="76A8327A" wp14:editId="5AB50009">
            <wp:simplePos x="0" y="0"/>
            <wp:positionH relativeFrom="column">
              <wp:posOffset>4951730</wp:posOffset>
            </wp:positionH>
            <wp:positionV relativeFrom="paragraph">
              <wp:posOffset>7353997</wp:posOffset>
            </wp:positionV>
            <wp:extent cx="1483995" cy="643890"/>
            <wp:effectExtent l="0" t="0" r="0" b="3810"/>
            <wp:wrapNone/>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483995" cy="643890"/>
                    </a:xfrm>
                    <a:prstGeom prst="rect">
                      <a:avLst/>
                    </a:prstGeom>
                  </pic:spPr>
                </pic:pic>
              </a:graphicData>
            </a:graphic>
            <wp14:sizeRelH relativeFrom="margin">
              <wp14:pctWidth>0</wp14:pctWidth>
            </wp14:sizeRelH>
            <wp14:sizeRelV relativeFrom="margin">
              <wp14:pctHeight>0</wp14:pctHeight>
            </wp14:sizeRelV>
          </wp:anchor>
        </w:drawing>
      </w:r>
      <w:bookmarkStart w:id="0" w:name="_Toc5100381"/>
      <w:bookmarkStart w:id="1" w:name="_Toc5100435"/>
      <w:r w:rsidR="00B23E08" w:rsidRPr="00CC5FC9">
        <w:rPr>
          <w:b w:val="0"/>
        </w:rPr>
        <w:t>Attendance</w:t>
      </w:r>
      <w:bookmarkEnd w:id="0"/>
      <w:bookmarkEnd w:id="1"/>
    </w:p>
    <w:tbl>
      <w:tblPr>
        <w:tblW w:w="9897" w:type="dxa"/>
        <w:tblInd w:w="142" w:type="dxa"/>
        <w:tblCellMar>
          <w:left w:w="0" w:type="dxa"/>
          <w:right w:w="0" w:type="dxa"/>
        </w:tblCellMar>
        <w:tblLook w:val="0000" w:firstRow="0" w:lastRow="0" w:firstColumn="0" w:lastColumn="0" w:noHBand="0" w:noVBand="0"/>
      </w:tblPr>
      <w:tblGrid>
        <w:gridCol w:w="9897"/>
      </w:tblGrid>
      <w:tr w:rsidR="00D077E9" w:rsidRPr="00A77824" w14:paraId="3C2D90E9" w14:textId="77777777" w:rsidTr="00DB1E29">
        <w:trPr>
          <w:trHeight w:val="3546"/>
        </w:trPr>
        <w:tc>
          <w:tcPr>
            <w:tcW w:w="9897" w:type="dxa"/>
          </w:tcPr>
          <w:p w14:paraId="708E6DDE" w14:textId="2319BF6F" w:rsidR="00945419" w:rsidRPr="00A77824" w:rsidRDefault="00B23E08" w:rsidP="00DF027C">
            <w:pPr>
              <w:pStyle w:val="Content"/>
            </w:pPr>
            <w:r w:rsidRPr="00A77824">
              <w:t>No head count was taken, but all those present were asked to write their names on the circulated sheet.</w:t>
            </w:r>
          </w:p>
          <w:p w14:paraId="3D95B958" w14:textId="5ECC0434" w:rsidR="00B23E08" w:rsidRPr="00A77824" w:rsidRDefault="00CC5FC9" w:rsidP="00B43981">
            <w:pPr>
              <w:pStyle w:val="Subtitle"/>
              <w:framePr w:wrap="around"/>
              <w:rPr>
                <w:sz w:val="36"/>
                <w:szCs w:val="36"/>
              </w:rPr>
            </w:pPr>
            <w:r>
              <w:rPr>
                <w:b/>
                <w:sz w:val="36"/>
                <w:szCs w:val="36"/>
              </w:rPr>
              <w:t>Present</w:t>
            </w:r>
            <w:r w:rsidR="00B23E08" w:rsidRPr="00A77824">
              <w:rPr>
                <w:sz w:val="36"/>
                <w:szCs w:val="36"/>
              </w:rPr>
              <w:t xml:space="preserve"> (39)</w:t>
            </w:r>
          </w:p>
          <w:p w14:paraId="39AA98EF" w14:textId="77777777" w:rsidR="00B23E08" w:rsidRPr="00A77824" w:rsidRDefault="00B23E08" w:rsidP="00B43981">
            <w:pPr>
              <w:pStyle w:val="Subtitle"/>
              <w:framePr w:wrap="around"/>
            </w:pPr>
          </w:p>
          <w:p w14:paraId="7F2B5374" w14:textId="78853DC3" w:rsidR="00B23E08" w:rsidRPr="00A77824" w:rsidRDefault="00B23E08" w:rsidP="00DF027C">
            <w:pPr>
              <w:pStyle w:val="Content"/>
            </w:pPr>
            <w:r w:rsidRPr="00A77824">
              <w:t xml:space="preserve">Paul Thompson, Kevin Dickinson, Jackie Dickinson, Valerie Walker, Wendy Lawson, Graham Webster, Pete McNally, Ben Wilson, Sophie Wilson, Clive Greyson, Dennis Reeson, Martyn, Newton, Nigel Fisher, Hayley Purdy, Martin Lee, Wayne Stott, Simon Nash, </w:t>
            </w:r>
            <w:r w:rsidR="00B43981" w:rsidRPr="00A77824">
              <w:t>Lisa Doyle, Louise Wooley, Mike Monks, Leigh Stubbs, Mark Davis, Paula Wood, Dave Walsh, Tim Raynor, Sam Braun, Mark Tomo, Francesco Lari, Kate Horton, Claire Martin, Jo Stocks, Paul Newton, Kathryn Raynor, Mark ?, Paul Stacey, Chris Ward, Pete Kelly, Peter Henley, Michael Horn</w:t>
            </w:r>
          </w:p>
        </w:tc>
      </w:tr>
      <w:tr w:rsidR="00DF027C" w:rsidRPr="00A77824" w14:paraId="666B21EC" w14:textId="77777777" w:rsidTr="00DB1E29">
        <w:trPr>
          <w:trHeight w:val="1899"/>
        </w:trPr>
        <w:tc>
          <w:tcPr>
            <w:tcW w:w="9897" w:type="dxa"/>
            <w:shd w:val="clear" w:color="auto" w:fill="F2F2F2" w:themeFill="background1" w:themeFillShade="F2"/>
            <w:vAlign w:val="center"/>
          </w:tcPr>
          <w:p w14:paraId="3B1D1994" w14:textId="1D296B41" w:rsidR="00DF027C" w:rsidRPr="00A77824" w:rsidRDefault="00B43981" w:rsidP="00DF027C">
            <w:pPr>
              <w:pStyle w:val="EmphasisText"/>
              <w:jc w:val="center"/>
              <w:rPr>
                <w:b w:val="0"/>
              </w:rPr>
            </w:pPr>
            <w:r w:rsidRPr="00A77824">
              <w:rPr>
                <w:b w:val="0"/>
              </w:rPr>
              <w:t>The sheet did say print your name, but a couple of people decided to sign</w:t>
            </w:r>
          </w:p>
        </w:tc>
      </w:tr>
      <w:tr w:rsidR="00DF027C" w:rsidRPr="00A77824" w14:paraId="406650A9" w14:textId="77777777" w:rsidTr="00DB1E29">
        <w:trPr>
          <w:trHeight w:val="5931"/>
        </w:trPr>
        <w:tc>
          <w:tcPr>
            <w:tcW w:w="9897" w:type="dxa"/>
          </w:tcPr>
          <w:p w14:paraId="37014ECD" w14:textId="57B28322" w:rsidR="00DF027C" w:rsidRPr="00A77824" w:rsidRDefault="00B43981" w:rsidP="00DF027C">
            <w:pPr>
              <w:pStyle w:val="EmphasisText"/>
              <w:rPr>
                <w:b w:val="0"/>
                <w:i/>
                <w:sz w:val="36"/>
              </w:rPr>
            </w:pPr>
            <w:r w:rsidRPr="00A77824">
              <w:rPr>
                <w:b w:val="0"/>
                <w:noProof/>
              </w:rPr>
              <mc:AlternateContent>
                <mc:Choice Requires="wps">
                  <w:drawing>
                    <wp:inline distT="0" distB="0" distL="0" distR="0" wp14:anchorId="0280CD2D" wp14:editId="224BDBC4">
                      <wp:extent cx="304800" cy="304800"/>
                      <wp:effectExtent l="0" t="0" r="0" b="0"/>
                      <wp:docPr id="1" name="AutoShape 1" descr="Teversal Summer Leag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1E4B6" id="AutoShape 1" o:spid="_x0000_s1026" alt="Teversal Summer Leag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10;a7rgxAIAANY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A77824">
              <w:rPr>
                <w:b w:val="0"/>
                <w:i/>
                <w:noProof/>
                <w:sz w:val="36"/>
              </w:rPr>
              <w:drawing>
                <wp:inline distT="0" distB="0" distL="0" distR="0" wp14:anchorId="737351F1" wp14:editId="41152A93">
                  <wp:extent cx="5237018" cy="393158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4587" cy="3937267"/>
                          </a:xfrm>
                          <a:prstGeom prst="rect">
                            <a:avLst/>
                          </a:prstGeom>
                          <a:noFill/>
                        </pic:spPr>
                      </pic:pic>
                    </a:graphicData>
                  </a:graphic>
                </wp:inline>
              </w:drawing>
            </w:r>
          </w:p>
          <w:p w14:paraId="4AE79655" w14:textId="4D73AC26" w:rsidR="00DB1E29" w:rsidRPr="00A77824" w:rsidRDefault="00DB1E29" w:rsidP="00DF027C">
            <w:pPr>
              <w:pStyle w:val="EmphasisText"/>
              <w:rPr>
                <w:b w:val="0"/>
                <w:sz w:val="36"/>
              </w:rPr>
            </w:pPr>
            <w:r w:rsidRPr="00A77824">
              <w:rPr>
                <w:b w:val="0"/>
                <w:sz w:val="36"/>
              </w:rPr>
              <w:lastRenderedPageBreak/>
              <w:t>Meeting Started at 20.22</w:t>
            </w:r>
          </w:p>
          <w:p w14:paraId="69A01979" w14:textId="77777777" w:rsidR="00DB1E29" w:rsidRPr="00A77824" w:rsidRDefault="00DB1E29" w:rsidP="00DF027C">
            <w:pPr>
              <w:pStyle w:val="EmphasisText"/>
              <w:rPr>
                <w:b w:val="0"/>
                <w:sz w:val="36"/>
              </w:rPr>
            </w:pPr>
          </w:p>
          <w:p w14:paraId="41D1CD3A" w14:textId="3DFE37D6" w:rsidR="00B43981" w:rsidRPr="00A77824" w:rsidRDefault="00DB1E29" w:rsidP="00DB1E29">
            <w:pPr>
              <w:pStyle w:val="Heading1"/>
              <w:rPr>
                <w:b w:val="0"/>
              </w:rPr>
            </w:pPr>
            <w:bookmarkStart w:id="2" w:name="_Toc5100383"/>
            <w:bookmarkStart w:id="3" w:name="_Toc5100437"/>
            <w:r w:rsidRPr="00A77824">
              <w:rPr>
                <w:b w:val="0"/>
              </w:rPr>
              <w:t>Approval of last year’s minutes</w:t>
            </w:r>
            <w:bookmarkEnd w:id="2"/>
            <w:bookmarkEnd w:id="3"/>
          </w:p>
          <w:p w14:paraId="5CB0D067" w14:textId="0637DA16" w:rsidR="00DB1E29" w:rsidRPr="00A77824" w:rsidRDefault="00DB1E29" w:rsidP="00DB1E29">
            <w:pPr>
              <w:pStyle w:val="Heading1"/>
              <w:rPr>
                <w:b w:val="0"/>
              </w:rPr>
            </w:pPr>
          </w:p>
          <w:p w14:paraId="27B6293A" w14:textId="2EEE4107" w:rsidR="00DB1E29" w:rsidRPr="00A77824" w:rsidRDefault="00DB1E29" w:rsidP="00DF027C">
            <w:pPr>
              <w:pStyle w:val="EmphasisText"/>
              <w:rPr>
                <w:b w:val="0"/>
                <w:sz w:val="36"/>
              </w:rPr>
            </w:pPr>
            <w:r w:rsidRPr="00A77824">
              <w:rPr>
                <w:b w:val="0"/>
                <w:sz w:val="36"/>
              </w:rPr>
              <w:t>Signed off</w:t>
            </w:r>
          </w:p>
          <w:p w14:paraId="519755B4" w14:textId="0B3C245A" w:rsidR="00DB1E29" w:rsidRPr="00A77824" w:rsidRDefault="00DB1E29" w:rsidP="00DF027C">
            <w:pPr>
              <w:pStyle w:val="EmphasisText"/>
              <w:rPr>
                <w:b w:val="0"/>
                <w:sz w:val="36"/>
              </w:rPr>
            </w:pPr>
          </w:p>
          <w:p w14:paraId="1D4B430D" w14:textId="22385E6E" w:rsidR="00DB1E29" w:rsidRPr="00A77824" w:rsidRDefault="00DB1E29" w:rsidP="00DB1E29">
            <w:pPr>
              <w:pStyle w:val="Heading1"/>
              <w:rPr>
                <w:b w:val="0"/>
              </w:rPr>
            </w:pPr>
            <w:bookmarkStart w:id="4" w:name="_Toc5100384"/>
            <w:bookmarkStart w:id="5" w:name="_Toc5100438"/>
            <w:r w:rsidRPr="00A77824">
              <w:rPr>
                <w:b w:val="0"/>
              </w:rPr>
              <w:t>Matters arising from last year’s meeting</w:t>
            </w:r>
            <w:bookmarkEnd w:id="4"/>
            <w:bookmarkEnd w:id="5"/>
          </w:p>
          <w:p w14:paraId="678B738E" w14:textId="6BDD075E" w:rsidR="00DB1E29" w:rsidRPr="00A77824" w:rsidRDefault="00DB1E29" w:rsidP="00DF027C">
            <w:pPr>
              <w:pStyle w:val="EmphasisText"/>
              <w:rPr>
                <w:b w:val="0"/>
                <w:sz w:val="36"/>
              </w:rPr>
            </w:pPr>
          </w:p>
          <w:p w14:paraId="197099DC" w14:textId="2BFEDE8A" w:rsidR="00DB1E29" w:rsidRPr="00A77824" w:rsidRDefault="00DB1E29" w:rsidP="00DF027C">
            <w:pPr>
              <w:pStyle w:val="EmphasisText"/>
              <w:rPr>
                <w:b w:val="0"/>
                <w:sz w:val="36"/>
              </w:rPr>
            </w:pPr>
            <w:r w:rsidRPr="00A77824">
              <w:rPr>
                <w:b w:val="0"/>
                <w:sz w:val="36"/>
              </w:rPr>
              <w:t>None raised</w:t>
            </w:r>
          </w:p>
          <w:p w14:paraId="6BAC2B7F" w14:textId="470D9F66" w:rsidR="00DB1E29" w:rsidRPr="00A77824" w:rsidRDefault="00DB1E29" w:rsidP="00DF027C">
            <w:pPr>
              <w:pStyle w:val="EmphasisText"/>
              <w:rPr>
                <w:b w:val="0"/>
                <w:sz w:val="36"/>
              </w:rPr>
            </w:pPr>
          </w:p>
          <w:p w14:paraId="70A8D40F" w14:textId="7C1F967E" w:rsidR="00DB1E29" w:rsidRPr="00A77824" w:rsidRDefault="00DB1E29" w:rsidP="00DB1E29">
            <w:pPr>
              <w:pStyle w:val="Heading1"/>
              <w:rPr>
                <w:b w:val="0"/>
              </w:rPr>
            </w:pPr>
            <w:bookmarkStart w:id="6" w:name="_Toc5100385"/>
            <w:bookmarkStart w:id="7" w:name="_Toc5100439"/>
            <w:r w:rsidRPr="00A77824">
              <w:rPr>
                <w:b w:val="0"/>
              </w:rPr>
              <w:t>Chairman’s Report</w:t>
            </w:r>
            <w:bookmarkEnd w:id="6"/>
            <w:bookmarkEnd w:id="7"/>
          </w:p>
          <w:p w14:paraId="693B09C2" w14:textId="38F512BD" w:rsidR="001E09AD" w:rsidRPr="00A77824" w:rsidRDefault="001E09AD" w:rsidP="00DF027C">
            <w:pPr>
              <w:pStyle w:val="EmphasisText"/>
              <w:rPr>
                <w:b w:val="0"/>
                <w:szCs w:val="28"/>
              </w:rPr>
            </w:pPr>
            <w:r w:rsidRPr="00A77824">
              <w:rPr>
                <w:b w:val="0"/>
                <w:szCs w:val="28"/>
              </w:rPr>
              <w:t>(Read by Leigh Stubbs)</w:t>
            </w:r>
          </w:p>
          <w:p w14:paraId="2CDCC004" w14:textId="77777777" w:rsidR="001E09AD" w:rsidRPr="00A77824" w:rsidRDefault="001E09AD" w:rsidP="00DF027C">
            <w:pPr>
              <w:pStyle w:val="EmphasisText"/>
              <w:rPr>
                <w:b w:val="0"/>
                <w:szCs w:val="28"/>
              </w:rPr>
            </w:pPr>
          </w:p>
          <w:p w14:paraId="383DD2DC" w14:textId="452B70EC" w:rsidR="00DF027C" w:rsidRPr="00A77824" w:rsidRDefault="00DB1E29" w:rsidP="00DB1E29">
            <w:pPr>
              <w:pStyle w:val="EmphasisText"/>
              <w:rPr>
                <w:b w:val="0"/>
                <w:szCs w:val="28"/>
              </w:rPr>
            </w:pPr>
            <w:r w:rsidRPr="00A77824">
              <w:rPr>
                <w:b w:val="0"/>
                <w:szCs w:val="28"/>
              </w:rPr>
              <w:t>Firstly, thank you all for attending tonight’s meeting.</w:t>
            </w:r>
          </w:p>
          <w:p w14:paraId="2E97E6AD" w14:textId="147945A1" w:rsidR="00DB1E29" w:rsidRPr="00A77824" w:rsidRDefault="00DB1E29" w:rsidP="00DB1E29">
            <w:pPr>
              <w:pStyle w:val="EmphasisText"/>
              <w:rPr>
                <w:b w:val="0"/>
                <w:szCs w:val="28"/>
              </w:rPr>
            </w:pPr>
          </w:p>
          <w:p w14:paraId="0B70EF9B" w14:textId="62A3C786" w:rsidR="00DB1E29" w:rsidRPr="00A77824" w:rsidRDefault="00DB1E29" w:rsidP="00DB1E29">
            <w:pPr>
              <w:pStyle w:val="EmphasisText"/>
              <w:rPr>
                <w:b w:val="0"/>
                <w:szCs w:val="28"/>
              </w:rPr>
            </w:pPr>
            <w:r w:rsidRPr="00A77824">
              <w:rPr>
                <w:b w:val="0"/>
                <w:szCs w:val="28"/>
              </w:rPr>
              <w:t>The AGM will be held first followed by the presentation of the Grand Prix trophies and the awards that members have been voting on the past few weeks.</w:t>
            </w:r>
            <w:r w:rsidR="00FA2740" w:rsidRPr="00A77824">
              <w:rPr>
                <w:b w:val="0"/>
                <w:noProof/>
              </w:rPr>
              <w:t xml:space="preserve"> </w:t>
            </w:r>
          </w:p>
          <w:p w14:paraId="188A06D7" w14:textId="5984FEB8" w:rsidR="00DB1E29" w:rsidRPr="00A77824" w:rsidRDefault="00DB1E29" w:rsidP="00DB1E29">
            <w:pPr>
              <w:pStyle w:val="EmphasisText"/>
              <w:rPr>
                <w:b w:val="0"/>
                <w:szCs w:val="28"/>
              </w:rPr>
            </w:pPr>
          </w:p>
          <w:p w14:paraId="4C53C195" w14:textId="2EEEEF27" w:rsidR="00DB1E29" w:rsidRPr="00A77824" w:rsidRDefault="00DB1E29" w:rsidP="00DB1E29">
            <w:pPr>
              <w:pStyle w:val="EmphasisText"/>
              <w:rPr>
                <w:b w:val="0"/>
                <w:szCs w:val="28"/>
              </w:rPr>
            </w:pPr>
            <w:r w:rsidRPr="00A77824">
              <w:rPr>
                <w:b w:val="0"/>
                <w:szCs w:val="28"/>
              </w:rPr>
              <w:t xml:space="preserve">I’d like </w:t>
            </w:r>
            <w:r w:rsidR="00146E32" w:rsidRPr="00A77824">
              <w:rPr>
                <w:b w:val="0"/>
                <w:szCs w:val="28"/>
              </w:rPr>
              <w:t>to start by thanking the rest of the committee for the help and support over the last year and for making my first year as chairman an interesting one. I would like also to thank the club coaches for all the hard work and sacrifices over the last year or so.</w:t>
            </w:r>
            <w:r w:rsidR="001E09AD" w:rsidRPr="00A77824">
              <w:rPr>
                <w:b w:val="0"/>
                <w:noProof/>
              </w:rPr>
              <w:t xml:space="preserve"> </w:t>
            </w:r>
            <w:r w:rsidR="001E09AD" w:rsidRPr="00A77824">
              <w:rPr>
                <w:b w:val="0"/>
                <w:noProof/>
              </w:rPr>
              <w:drawing>
                <wp:anchor distT="0" distB="0" distL="114300" distR="114300" simplePos="0" relativeHeight="251675648" behindDoc="1" locked="0" layoutInCell="1" allowOverlap="1" wp14:anchorId="280F2B8B" wp14:editId="1406D845">
                  <wp:simplePos x="0" y="0"/>
                  <wp:positionH relativeFrom="column">
                    <wp:posOffset>0</wp:posOffset>
                  </wp:positionH>
                  <wp:positionV relativeFrom="paragraph">
                    <wp:posOffset>-452755</wp:posOffset>
                  </wp:positionV>
                  <wp:extent cx="3618000" cy="2656800"/>
                  <wp:effectExtent l="0" t="0" r="1905" b="0"/>
                  <wp:wrapTight wrapText="right">
                    <wp:wrapPolygon edited="0">
                      <wp:start x="0" y="0"/>
                      <wp:lineTo x="0" y="21378"/>
                      <wp:lineTo x="21498" y="21378"/>
                      <wp:lineTo x="21498" y="0"/>
                      <wp:lineTo x="0" y="0"/>
                    </wp:wrapPolygon>
                  </wp:wrapTight>
                  <wp:docPr id="20" name="Picture 20" descr="Image may contain: one or more people, people standing, shorts, outdoor, natur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standing, shorts, outdoor, nature and text"/>
                          <pic:cNvPicPr>
                            <a:picLocks noChangeAspect="1" noChangeArrowheads="1"/>
                          </pic:cNvPicPr>
                        </pic:nvPicPr>
                        <pic:blipFill rotWithShape="1">
                          <a:blip r:embed="rId14">
                            <a:extLst>
                              <a:ext uri="{28A0092B-C50C-407E-A947-70E740481C1C}">
                                <a14:useLocalDpi xmlns:a14="http://schemas.microsoft.com/office/drawing/2010/main" val="0"/>
                              </a:ext>
                            </a:extLst>
                          </a:blip>
                          <a:srcRect t="32687" b="25926"/>
                          <a:stretch/>
                        </pic:blipFill>
                        <pic:spPr bwMode="auto">
                          <a:xfrm>
                            <a:off x="0" y="0"/>
                            <a:ext cx="3618000" cy="265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606BC" w14:textId="1CA15777" w:rsidR="00146E32" w:rsidRPr="00A77824" w:rsidRDefault="00146E32" w:rsidP="00DB1E29">
            <w:pPr>
              <w:pStyle w:val="EmphasisText"/>
              <w:rPr>
                <w:b w:val="0"/>
                <w:sz w:val="36"/>
              </w:rPr>
            </w:pPr>
          </w:p>
          <w:p w14:paraId="74A540ED" w14:textId="0065DD2E" w:rsidR="00146E32" w:rsidRPr="00A77824" w:rsidRDefault="00146E32" w:rsidP="00DB1E29">
            <w:pPr>
              <w:pStyle w:val="EmphasisText"/>
              <w:rPr>
                <w:b w:val="0"/>
                <w:szCs w:val="28"/>
              </w:rPr>
            </w:pPr>
            <w:r w:rsidRPr="00A77824">
              <w:rPr>
                <w:b w:val="0"/>
                <w:szCs w:val="28"/>
              </w:rPr>
              <w:t>On the running scene, we have continued to see the club be successful with team and individuals winning medals over all distances and terrain, we have also had great success with our C</w:t>
            </w:r>
            <w:r w:rsidRPr="00A77824">
              <w:rPr>
                <w:b w:val="0"/>
                <w:szCs w:val="28"/>
                <w:vertAlign w:val="subscript"/>
              </w:rPr>
              <w:t>2</w:t>
            </w:r>
            <w:r w:rsidRPr="00A77824">
              <w:rPr>
                <w:b w:val="0"/>
                <w:szCs w:val="28"/>
              </w:rPr>
              <w:t>5K course and our new 5</w:t>
            </w:r>
            <w:r w:rsidRPr="00A77824">
              <w:rPr>
                <w:b w:val="0"/>
                <w:szCs w:val="28"/>
                <w:vertAlign w:val="subscript"/>
              </w:rPr>
              <w:t>2</w:t>
            </w:r>
            <w:r w:rsidRPr="00A77824">
              <w:rPr>
                <w:b w:val="0"/>
                <w:szCs w:val="28"/>
              </w:rPr>
              <w:t>10K course, thank you Hayley, Wendy and all the coaches for this.</w:t>
            </w:r>
          </w:p>
          <w:p w14:paraId="5EE2E289" w14:textId="41197DC8" w:rsidR="00146E32" w:rsidRPr="00A77824" w:rsidRDefault="00146E32" w:rsidP="00DB1E29">
            <w:pPr>
              <w:pStyle w:val="EmphasisText"/>
              <w:rPr>
                <w:b w:val="0"/>
                <w:szCs w:val="28"/>
              </w:rPr>
            </w:pPr>
          </w:p>
          <w:p w14:paraId="1245C26F" w14:textId="251277C0" w:rsidR="00146E32" w:rsidRPr="00A77824" w:rsidRDefault="00146E32" w:rsidP="00DB1E29">
            <w:pPr>
              <w:pStyle w:val="EmphasisText"/>
              <w:rPr>
                <w:b w:val="0"/>
                <w:szCs w:val="28"/>
              </w:rPr>
            </w:pPr>
            <w:r w:rsidRPr="00A77824">
              <w:rPr>
                <w:b w:val="0"/>
                <w:szCs w:val="28"/>
              </w:rPr>
              <w:t>The social side of the club is going from strength to strength and I would like to thank Peter for this and last, I’d like to thank you guys for making this a great club to train with and be part off.</w:t>
            </w:r>
          </w:p>
          <w:p w14:paraId="5088C60F" w14:textId="099828CD" w:rsidR="00146E32" w:rsidRPr="00A77824" w:rsidRDefault="00146E32" w:rsidP="00DB1E29">
            <w:pPr>
              <w:pStyle w:val="EmphasisText"/>
              <w:rPr>
                <w:b w:val="0"/>
                <w:szCs w:val="28"/>
              </w:rPr>
            </w:pPr>
          </w:p>
          <w:p w14:paraId="2D61EBB5" w14:textId="18A250F5" w:rsidR="00FA2740" w:rsidRPr="00A77824" w:rsidRDefault="00FA2740" w:rsidP="00FA2740">
            <w:pPr>
              <w:pStyle w:val="Heading1"/>
              <w:rPr>
                <w:b w:val="0"/>
              </w:rPr>
            </w:pPr>
            <w:bookmarkStart w:id="8" w:name="_Toc5100386"/>
            <w:bookmarkStart w:id="9" w:name="_Toc5100440"/>
            <w:r w:rsidRPr="00A77824">
              <w:rPr>
                <w:b w:val="0"/>
              </w:rPr>
              <w:t>Treasurer’s Report</w:t>
            </w:r>
            <w:bookmarkEnd w:id="8"/>
            <w:bookmarkEnd w:id="9"/>
          </w:p>
          <w:p w14:paraId="26087EE7" w14:textId="68486966" w:rsidR="00FA2740" w:rsidRPr="00A77824" w:rsidRDefault="00FA2740" w:rsidP="00DB1E29">
            <w:pPr>
              <w:pStyle w:val="EmphasisText"/>
              <w:rPr>
                <w:b w:val="0"/>
                <w:szCs w:val="28"/>
              </w:rPr>
            </w:pPr>
            <w:r w:rsidRPr="00A77824">
              <w:rPr>
                <w:b w:val="0"/>
                <w:szCs w:val="28"/>
              </w:rPr>
              <w:t>As read by Hayley Purdy:</w:t>
            </w:r>
          </w:p>
          <w:p w14:paraId="2DE39EF7" w14:textId="3F7D15AF" w:rsidR="00DB1E29" w:rsidRPr="00A77824" w:rsidRDefault="00FA2740" w:rsidP="00945419">
            <w:pPr>
              <w:pStyle w:val="Heading2"/>
            </w:pPr>
            <w:bookmarkStart w:id="10" w:name="_Toc5100387"/>
            <w:bookmarkStart w:id="11" w:name="_Toc5100441"/>
            <w:r w:rsidRPr="00A77824">
              <w:t>Income</w:t>
            </w:r>
            <w:bookmarkEnd w:id="10"/>
            <w:bookmarkEnd w:id="11"/>
          </w:p>
          <w:p w14:paraId="3CB5AB92" w14:textId="3509BCA9" w:rsidR="00FA2740" w:rsidRPr="00A77824" w:rsidRDefault="00FA2740" w:rsidP="00DB1E29">
            <w:pPr>
              <w:pStyle w:val="EmphasisText"/>
              <w:rPr>
                <w:b w:val="0"/>
                <w:szCs w:val="28"/>
              </w:rPr>
            </w:pPr>
            <w:r w:rsidRPr="00A77824">
              <w:rPr>
                <w:b w:val="0"/>
                <w:szCs w:val="28"/>
              </w:rPr>
              <w:t>Subs have doubled but this is because most people paid by bacs (2019), so the club has not had to wait for SI entries to put the money in the bank. The remainder of income matches last year.</w:t>
            </w:r>
          </w:p>
          <w:p w14:paraId="15DE5C0F" w14:textId="0C8B839B" w:rsidR="00FA2740" w:rsidRPr="00A77824" w:rsidRDefault="00993DBA" w:rsidP="00FA2740">
            <w:pPr>
              <w:pStyle w:val="Subtitle"/>
              <w:framePr w:wrap="around"/>
            </w:pPr>
            <w:r w:rsidRPr="00A77824">
              <w:rPr>
                <w:noProof/>
              </w:rPr>
              <w:drawing>
                <wp:inline distT="0" distB="0" distL="0" distR="0" wp14:anchorId="71163D3F" wp14:editId="035366D5">
                  <wp:extent cx="3823335" cy="2867660"/>
                  <wp:effectExtent l="0" t="0" r="5715" b="8890"/>
                  <wp:docPr id="17" name="Picture 17" descr="Image may contain: 1 person, shoes,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hoes, child and 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3335" cy="2867660"/>
                          </a:xfrm>
                          <a:prstGeom prst="rect">
                            <a:avLst/>
                          </a:prstGeom>
                          <a:noFill/>
                          <a:ln>
                            <a:noFill/>
                          </a:ln>
                        </pic:spPr>
                      </pic:pic>
                    </a:graphicData>
                  </a:graphic>
                </wp:inline>
              </w:drawing>
            </w:r>
            <w:r w:rsidR="00FA2740" w:rsidRPr="00A77824">
              <w:rPr>
                <w:rStyle w:val="Heading2Char"/>
              </w:rPr>
              <w:t>Expenses</w:t>
            </w:r>
          </w:p>
          <w:p w14:paraId="0E7A2FF9" w14:textId="1018BCFA" w:rsidR="00FA2740" w:rsidRPr="00A77824" w:rsidRDefault="00FA2740" w:rsidP="00FA2740">
            <w:pPr>
              <w:pStyle w:val="Subtitle"/>
              <w:framePr w:wrap="around"/>
              <w:rPr>
                <w:caps w:val="0"/>
                <w:spacing w:val="0"/>
                <w:sz w:val="28"/>
                <w:szCs w:val="28"/>
              </w:rPr>
            </w:pPr>
            <w:r w:rsidRPr="00A77824">
              <w:rPr>
                <w:caps w:val="0"/>
                <w:spacing w:val="0"/>
                <w:sz w:val="28"/>
                <w:szCs w:val="28"/>
              </w:rPr>
              <w:t>Newstead Abbey expenses were more as we had a timing chip system to make result processing easier. We paid for a coaching course for Simon Nash to become qualified.</w:t>
            </w:r>
          </w:p>
          <w:p w14:paraId="2275D8B6" w14:textId="284D6336" w:rsidR="00FA2740" w:rsidRPr="00A77824" w:rsidRDefault="00FA2740" w:rsidP="00AE5EF7">
            <w:pPr>
              <w:pStyle w:val="Subtitle"/>
              <w:framePr w:wrap="around"/>
            </w:pPr>
            <w:r w:rsidRPr="00A77824">
              <w:t>Overall</w:t>
            </w:r>
          </w:p>
          <w:p w14:paraId="01CED7C2" w14:textId="59ECFC29" w:rsidR="00FA2740" w:rsidRPr="00A77824" w:rsidRDefault="00AE5EF7" w:rsidP="00FA2740">
            <w:pPr>
              <w:pStyle w:val="Subtitle"/>
              <w:framePr w:wrap="around"/>
              <w:rPr>
                <w:caps w:val="0"/>
                <w:spacing w:val="0"/>
                <w:sz w:val="28"/>
                <w:szCs w:val="28"/>
              </w:rPr>
            </w:pPr>
            <w:r w:rsidRPr="00A77824">
              <w:rPr>
                <w:caps w:val="0"/>
                <w:spacing w:val="0"/>
                <w:sz w:val="28"/>
                <w:szCs w:val="28"/>
              </w:rPr>
              <w:t>Profit of 10p over the year.</w:t>
            </w:r>
          </w:p>
          <w:p w14:paraId="7392869C" w14:textId="57430715" w:rsidR="00A24EF0" w:rsidRPr="00A77824" w:rsidRDefault="00A24EF0" w:rsidP="00FA2740">
            <w:pPr>
              <w:pStyle w:val="Subtitle"/>
              <w:framePr w:wrap="around"/>
              <w:rPr>
                <w:caps w:val="0"/>
                <w:spacing w:val="0"/>
                <w:sz w:val="28"/>
                <w:szCs w:val="28"/>
              </w:rPr>
            </w:pPr>
          </w:p>
          <w:p w14:paraId="41738692" w14:textId="77777777" w:rsidR="00A24EF0" w:rsidRPr="00A77824" w:rsidRDefault="00A24EF0" w:rsidP="00FA2740">
            <w:pPr>
              <w:pStyle w:val="Subtitle"/>
              <w:framePr w:wrap="around"/>
              <w:rPr>
                <w:caps w:val="0"/>
                <w:spacing w:val="0"/>
                <w:sz w:val="28"/>
                <w:szCs w:val="28"/>
              </w:rPr>
            </w:pPr>
          </w:p>
          <w:p w14:paraId="7678B810" w14:textId="103A2717" w:rsidR="00A24EF0" w:rsidRPr="00A77824" w:rsidRDefault="00A24EF0" w:rsidP="00FA2740">
            <w:pPr>
              <w:pStyle w:val="Subtitle"/>
              <w:framePr w:wrap="around"/>
              <w:rPr>
                <w:caps w:val="0"/>
                <w:spacing w:val="0"/>
                <w:sz w:val="28"/>
                <w:szCs w:val="28"/>
              </w:rPr>
            </w:pPr>
          </w:p>
          <w:p w14:paraId="21FA58C7" w14:textId="1189B8F5" w:rsidR="00A24EF0" w:rsidRPr="00A77824" w:rsidRDefault="00A24EF0" w:rsidP="00A24EF0">
            <w:pPr>
              <w:pStyle w:val="Subtitle"/>
              <w:framePr w:wrap="around"/>
              <w:jc w:val="center"/>
            </w:pPr>
            <w:r w:rsidRPr="00A77824">
              <w:t>Redhill Road Runners 2018 Financial Statements</w:t>
            </w:r>
          </w:p>
          <w:p w14:paraId="6B8953A3" w14:textId="77777777" w:rsidR="00A24EF0" w:rsidRPr="00A77824" w:rsidRDefault="00A24EF0" w:rsidP="00FA2740">
            <w:pPr>
              <w:pStyle w:val="Subtitle"/>
              <w:framePr w:wrap="around"/>
              <w:rPr>
                <w:caps w:val="0"/>
                <w:spacing w:val="0"/>
                <w:sz w:val="28"/>
                <w:szCs w:val="28"/>
              </w:rPr>
            </w:pPr>
          </w:p>
          <w:p w14:paraId="475750A4" w14:textId="1D446A37" w:rsidR="00993DBA" w:rsidRPr="00A77824" w:rsidRDefault="001E09AD" w:rsidP="00A24EF0">
            <w:pPr>
              <w:pStyle w:val="Subtitle"/>
              <w:framePr w:wrap="around"/>
              <w:jc w:val="center"/>
              <w:rPr>
                <w:caps w:val="0"/>
                <w:spacing w:val="0"/>
                <w:sz w:val="28"/>
                <w:szCs w:val="28"/>
              </w:rPr>
            </w:pPr>
            <w:r w:rsidRPr="00A77824">
              <w:rPr>
                <w:caps w:val="0"/>
                <w:noProof/>
                <w:spacing w:val="0"/>
                <w:sz w:val="28"/>
                <w:szCs w:val="28"/>
              </w:rPr>
              <w:drawing>
                <wp:inline distT="0" distB="0" distL="0" distR="0" wp14:anchorId="64AB72EE" wp14:editId="582B305F">
                  <wp:extent cx="5450100" cy="4087575"/>
                  <wp:effectExtent l="0" t="4763" r="0" b="0"/>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cial.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478247" cy="4108685"/>
                          </a:xfrm>
                          <a:prstGeom prst="rect">
                            <a:avLst/>
                          </a:prstGeom>
                        </pic:spPr>
                      </pic:pic>
                    </a:graphicData>
                  </a:graphic>
                </wp:inline>
              </w:drawing>
            </w:r>
          </w:p>
          <w:p w14:paraId="3A35B5AA" w14:textId="77777777" w:rsidR="00AE5EF7" w:rsidRPr="00A77824" w:rsidRDefault="00AE5EF7" w:rsidP="00FA2740">
            <w:pPr>
              <w:pStyle w:val="Subtitle"/>
              <w:framePr w:wrap="around"/>
              <w:rPr>
                <w:caps w:val="0"/>
                <w:spacing w:val="0"/>
                <w:sz w:val="28"/>
                <w:szCs w:val="28"/>
              </w:rPr>
            </w:pPr>
          </w:p>
          <w:p w14:paraId="48EFFBB2" w14:textId="316866D8" w:rsidR="00FA2740" w:rsidRPr="00A77824" w:rsidRDefault="00FA2740" w:rsidP="00DB1E29">
            <w:pPr>
              <w:pStyle w:val="EmphasisText"/>
              <w:rPr>
                <w:b w:val="0"/>
                <w:szCs w:val="28"/>
              </w:rPr>
            </w:pPr>
          </w:p>
          <w:p w14:paraId="0D3E41AA" w14:textId="5AAD4D4C" w:rsidR="00AE5EF7" w:rsidRPr="00A77824" w:rsidRDefault="00AE5EF7" w:rsidP="00AE5EF7">
            <w:pPr>
              <w:pStyle w:val="Heading1"/>
              <w:jc w:val="center"/>
              <w:rPr>
                <w:b w:val="0"/>
              </w:rPr>
            </w:pPr>
          </w:p>
          <w:p w14:paraId="6457BE5E" w14:textId="5D0B163C" w:rsidR="00AE5EF7" w:rsidRPr="00A77824" w:rsidRDefault="00AC6073" w:rsidP="00AE5EF7">
            <w:pPr>
              <w:pStyle w:val="Heading1"/>
              <w:jc w:val="center"/>
              <w:rPr>
                <w:b w:val="0"/>
              </w:rPr>
            </w:pPr>
            <w:bookmarkStart w:id="12" w:name="_Toc5100388"/>
            <w:bookmarkStart w:id="13" w:name="_Toc5100442"/>
            <w:r w:rsidRPr="00A77824">
              <w:rPr>
                <w:b w:val="0"/>
              </w:rPr>
              <w:t>Brief Reports from officers</w:t>
            </w:r>
            <w:bookmarkEnd w:id="12"/>
            <w:bookmarkEnd w:id="13"/>
          </w:p>
          <w:p w14:paraId="0D60D830" w14:textId="68F9ED99" w:rsidR="00AC6073" w:rsidRPr="00A77824" w:rsidRDefault="00AC6073" w:rsidP="00945419">
            <w:pPr>
              <w:pStyle w:val="Heading2"/>
            </w:pPr>
            <w:bookmarkStart w:id="14" w:name="_Toc5100389"/>
            <w:bookmarkStart w:id="15" w:name="_Toc5100443"/>
            <w:r w:rsidRPr="00A77824">
              <w:t>Membership Secretary</w:t>
            </w:r>
            <w:r w:rsidR="00FC69A1" w:rsidRPr="00A77824">
              <w:t xml:space="preserve"> (read by Mark Davis</w:t>
            </w:r>
            <w:r w:rsidR="001E09AD" w:rsidRPr="00A77824">
              <w:t>)</w:t>
            </w:r>
            <w:bookmarkEnd w:id="14"/>
            <w:bookmarkEnd w:id="15"/>
          </w:p>
          <w:p w14:paraId="5E596E2B" w14:textId="5A55918C" w:rsidR="00AC6073" w:rsidRPr="00A77824" w:rsidRDefault="00945419" w:rsidP="00AC6073">
            <w:pPr>
              <w:pStyle w:val="Content"/>
            </w:pPr>
            <w:r w:rsidRPr="00A77824">
              <w:rPr>
                <w:noProof/>
              </w:rPr>
              <w:drawing>
                <wp:anchor distT="0" distB="0" distL="114300" distR="114300" simplePos="0" relativeHeight="251669504" behindDoc="1" locked="0" layoutInCell="1" allowOverlap="0" wp14:anchorId="0D1AFAAC" wp14:editId="349E1AE8">
                  <wp:simplePos x="0" y="0"/>
                  <wp:positionH relativeFrom="column">
                    <wp:posOffset>78740</wp:posOffset>
                  </wp:positionH>
                  <wp:positionV relativeFrom="paragraph">
                    <wp:posOffset>36830</wp:posOffset>
                  </wp:positionV>
                  <wp:extent cx="1462405" cy="2599690"/>
                  <wp:effectExtent l="0" t="0" r="4445" b="0"/>
                  <wp:wrapTight wrapText="right">
                    <wp:wrapPolygon edited="0">
                      <wp:start x="0" y="0"/>
                      <wp:lineTo x="0" y="21368"/>
                      <wp:lineTo x="21384" y="21368"/>
                      <wp:lineTo x="21384" y="0"/>
                      <wp:lineTo x="0" y="0"/>
                    </wp:wrapPolygon>
                  </wp:wrapTight>
                  <wp:docPr id="19" name="Picture 19" descr="Image may contain: 2 people, shoes, gras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shoes, grass and out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2405" cy="259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073" w:rsidRPr="00A77824">
              <w:t>As per email:</w:t>
            </w:r>
          </w:p>
          <w:p w14:paraId="7F30C9AD" w14:textId="5A5DC4D9" w:rsidR="00AC6073" w:rsidRPr="00A77824" w:rsidRDefault="00AC6073" w:rsidP="00AC6073">
            <w:pPr>
              <w:pStyle w:val="Content"/>
            </w:pPr>
            <w:r w:rsidRPr="00A77824">
              <w:t>There were 181 members in 2018 and 1 second claim member.</w:t>
            </w:r>
            <w:r w:rsidR="00945419" w:rsidRPr="00A77824">
              <w:rPr>
                <w:noProof/>
              </w:rPr>
              <w:t xml:space="preserve"> </w:t>
            </w:r>
          </w:p>
          <w:p w14:paraId="29769524" w14:textId="454460AB" w:rsidR="00AC6073" w:rsidRPr="00A77824" w:rsidRDefault="00AC6073" w:rsidP="00AC6073">
            <w:pPr>
              <w:pStyle w:val="Content"/>
            </w:pPr>
          </w:p>
          <w:p w14:paraId="6B3D5862" w14:textId="7E428CED" w:rsidR="00AC6073" w:rsidRPr="00A77824" w:rsidRDefault="00AC6073" w:rsidP="00945419">
            <w:pPr>
              <w:pStyle w:val="Heading2"/>
            </w:pPr>
            <w:bookmarkStart w:id="16" w:name="_Toc5100390"/>
            <w:bookmarkStart w:id="17" w:name="_Toc5100444"/>
            <w:r w:rsidRPr="00A77824">
              <w:t>Coach Report</w:t>
            </w:r>
            <w:r w:rsidR="001E09AD" w:rsidRPr="00A77824">
              <w:t xml:space="preserve"> (read by Mark Davis)</w:t>
            </w:r>
            <w:bookmarkEnd w:id="16"/>
            <w:bookmarkEnd w:id="17"/>
          </w:p>
          <w:p w14:paraId="7D1B8FCA" w14:textId="25682E9F" w:rsidR="00AC6073" w:rsidRPr="00A77824" w:rsidRDefault="00AC6073" w:rsidP="00AC6073">
            <w:pPr>
              <w:pStyle w:val="Content"/>
            </w:pPr>
          </w:p>
          <w:p w14:paraId="28D15584" w14:textId="2DD1BA73" w:rsidR="00AC6073" w:rsidRPr="00A77824" w:rsidRDefault="00AC6073" w:rsidP="00AC6073">
            <w:pPr>
              <w:pStyle w:val="Content"/>
            </w:pPr>
            <w:r w:rsidRPr="00A77824">
              <w:t xml:space="preserve">I would like to thank all the run leaders for all their hard work over </w:t>
            </w:r>
            <w:r w:rsidR="00945419" w:rsidRPr="00A77824">
              <w:t xml:space="preserve">the last year and in particularly all the athletes for turning up on some quite challenging sessions. </w:t>
            </w:r>
          </w:p>
          <w:p w14:paraId="61EA9F4C" w14:textId="00EE186E" w:rsidR="00945419" w:rsidRPr="00A77824" w:rsidRDefault="00945419" w:rsidP="00AC6073">
            <w:pPr>
              <w:pStyle w:val="Content"/>
            </w:pPr>
          </w:p>
          <w:p w14:paraId="492BE411" w14:textId="21BAB581" w:rsidR="00945419" w:rsidRPr="00A77824" w:rsidRDefault="00945419" w:rsidP="00AC6073">
            <w:pPr>
              <w:pStyle w:val="Content"/>
            </w:pPr>
            <w:r w:rsidRPr="00A77824">
              <w:t>It’s been a pleasure watching individuals progress over the course of the year and achieve some fantastic results.</w:t>
            </w:r>
          </w:p>
          <w:p w14:paraId="12D1CA64" w14:textId="154E1E78" w:rsidR="00945419" w:rsidRPr="00A77824" w:rsidRDefault="00945419" w:rsidP="00AC6073">
            <w:pPr>
              <w:pStyle w:val="Content"/>
            </w:pPr>
          </w:p>
          <w:p w14:paraId="70F3A7A6" w14:textId="53DE8861" w:rsidR="00945419" w:rsidRPr="00A77824" w:rsidRDefault="00945419" w:rsidP="00AC6073">
            <w:pPr>
              <w:pStyle w:val="Content"/>
            </w:pPr>
            <w:r w:rsidRPr="00A77824">
              <w:t xml:space="preserve">We hope to continue helping athletes as much as possible </w:t>
            </w:r>
          </w:p>
          <w:p w14:paraId="2B1E668D" w14:textId="63213F29" w:rsidR="00AE5EF7" w:rsidRPr="00A77824" w:rsidRDefault="001D6B7B" w:rsidP="001D6B7B">
            <w:pPr>
              <w:pStyle w:val="Content"/>
            </w:pPr>
            <w:r w:rsidRPr="00A77824">
              <w:t xml:space="preserve">So, they can keep improving </w:t>
            </w:r>
            <w:proofErr w:type="gramStart"/>
            <w:r w:rsidRPr="00A77824">
              <w:t>and also</w:t>
            </w:r>
            <w:proofErr w:type="gramEnd"/>
            <w:r w:rsidRPr="00A77824">
              <w:t xml:space="preserve"> enjoy their running.</w:t>
            </w:r>
          </w:p>
          <w:p w14:paraId="7639B378" w14:textId="28FFD4D8" w:rsidR="001D6B7B" w:rsidRPr="00A77824" w:rsidRDefault="001D6B7B" w:rsidP="001D6B7B">
            <w:pPr>
              <w:pStyle w:val="Content"/>
            </w:pPr>
          </w:p>
          <w:p w14:paraId="053D7F3A" w14:textId="0651403D" w:rsidR="001D6B7B" w:rsidRPr="00A77824" w:rsidRDefault="001D6B7B" w:rsidP="001D6B7B">
            <w:pPr>
              <w:pStyle w:val="Content"/>
            </w:pPr>
            <w:r w:rsidRPr="00A77824">
              <w:t>Many thanks,</w:t>
            </w:r>
          </w:p>
          <w:p w14:paraId="798D0ED5" w14:textId="08CBA92D" w:rsidR="001D6B7B" w:rsidRPr="00A77824" w:rsidRDefault="001D6B7B" w:rsidP="001D6B7B">
            <w:pPr>
              <w:pStyle w:val="Content"/>
            </w:pPr>
          </w:p>
          <w:p w14:paraId="2B4CB8CA" w14:textId="4F7928EA" w:rsidR="001D6B7B" w:rsidRPr="00A77824" w:rsidRDefault="001D6B7B" w:rsidP="001D6B7B">
            <w:pPr>
              <w:pStyle w:val="Content"/>
            </w:pPr>
            <w:r w:rsidRPr="00A77824">
              <w:t>Simon Nash</w:t>
            </w:r>
          </w:p>
          <w:p w14:paraId="42B762D1" w14:textId="6A2D563C" w:rsidR="00AE5EF7" w:rsidRPr="00A77824" w:rsidRDefault="00AE5EF7" w:rsidP="00AE5EF7">
            <w:pPr>
              <w:pStyle w:val="Title"/>
              <w:rPr>
                <w:b w:val="0"/>
              </w:rPr>
            </w:pPr>
          </w:p>
          <w:p w14:paraId="4D7BB9CC" w14:textId="77777777" w:rsidR="00FA2740" w:rsidRPr="00A77824" w:rsidRDefault="00FA2740" w:rsidP="00DB1E29">
            <w:pPr>
              <w:pStyle w:val="EmphasisText"/>
              <w:rPr>
                <w:b w:val="0"/>
                <w:szCs w:val="28"/>
              </w:rPr>
            </w:pPr>
          </w:p>
          <w:p w14:paraId="4CACEE29" w14:textId="213975DC" w:rsidR="00DB1E29" w:rsidRPr="00A77824" w:rsidRDefault="00DB1E29" w:rsidP="00DB1E29">
            <w:pPr>
              <w:pStyle w:val="EmphasisText"/>
              <w:rPr>
                <w:b w:val="0"/>
                <w:sz w:val="36"/>
              </w:rPr>
            </w:pPr>
          </w:p>
          <w:p w14:paraId="346B4008" w14:textId="77777777" w:rsidR="00DB1E29" w:rsidRPr="00A77824" w:rsidRDefault="00DB1E29" w:rsidP="00DB1E29">
            <w:pPr>
              <w:pStyle w:val="EmphasisText"/>
              <w:rPr>
                <w:b w:val="0"/>
                <w:sz w:val="36"/>
              </w:rPr>
            </w:pPr>
          </w:p>
          <w:p w14:paraId="36CF0E5A" w14:textId="77777777" w:rsidR="00DF027C" w:rsidRPr="00A77824" w:rsidRDefault="00DF027C" w:rsidP="00DF027C">
            <w:pPr>
              <w:pStyle w:val="Content"/>
              <w:rPr>
                <w:i/>
                <w:sz w:val="36"/>
              </w:rPr>
            </w:pPr>
          </w:p>
        </w:tc>
      </w:tr>
    </w:tbl>
    <w:p w14:paraId="2AE67906" w14:textId="47C432CC" w:rsidR="001D6B7B" w:rsidRPr="00A77824" w:rsidRDefault="001D6B7B" w:rsidP="00381DC8">
      <w:pPr>
        <w:pStyle w:val="Heading2"/>
      </w:pPr>
      <w:bookmarkStart w:id="18" w:name="_Toc5100391"/>
      <w:bookmarkStart w:id="19" w:name="_Toc5100445"/>
      <w:r w:rsidRPr="00A77824">
        <w:lastRenderedPageBreak/>
        <w:t>Social Secretary</w:t>
      </w:r>
      <w:bookmarkEnd w:id="18"/>
      <w:bookmarkEnd w:id="19"/>
    </w:p>
    <w:p w14:paraId="4CDD8683" w14:textId="697E3797" w:rsidR="001D6B7B" w:rsidRPr="00A77824" w:rsidRDefault="001D6B7B" w:rsidP="00DF027C">
      <w:pPr>
        <w:rPr>
          <w:b w:val="0"/>
        </w:rPr>
      </w:pPr>
    </w:p>
    <w:p w14:paraId="19D87931" w14:textId="20AE0F7D" w:rsidR="00381DC8" w:rsidRPr="00A77824" w:rsidRDefault="000B252A" w:rsidP="00DF027C">
      <w:pPr>
        <w:rPr>
          <w:b w:val="0"/>
          <w:noProof/>
        </w:rPr>
      </w:pPr>
      <w:r w:rsidRPr="00A77824">
        <w:rPr>
          <w:b w:val="0"/>
        </w:rPr>
        <w:t>As always it has been a real pleasure telling people to go to the pub, and it seems to work too. There have been numerous other outings to though. The Xmas meal proving to be popular as always, French Living doing us proud.</w:t>
      </w:r>
      <w:r w:rsidRPr="00A77824">
        <w:rPr>
          <w:b w:val="0"/>
          <w:noProof/>
        </w:rPr>
        <w:t xml:space="preserve"> </w:t>
      </w:r>
    </w:p>
    <w:p w14:paraId="5094FB36" w14:textId="7E76276C" w:rsidR="00381DC8" w:rsidRPr="00A77824" w:rsidRDefault="00381DC8" w:rsidP="00DF027C">
      <w:pPr>
        <w:rPr>
          <w:b w:val="0"/>
          <w:noProof/>
        </w:rPr>
      </w:pPr>
    </w:p>
    <w:p w14:paraId="15D34E27" w14:textId="77777777" w:rsidR="00381DC8" w:rsidRPr="00A77824" w:rsidRDefault="00381DC8" w:rsidP="00DF027C">
      <w:pPr>
        <w:rPr>
          <w:b w:val="0"/>
          <w:noProof/>
        </w:rPr>
      </w:pPr>
    </w:p>
    <w:p w14:paraId="2A277A31" w14:textId="64C5F86E" w:rsidR="001D6B7B" w:rsidRPr="00A77824" w:rsidRDefault="000B252A" w:rsidP="00DF027C">
      <w:pPr>
        <w:rPr>
          <w:b w:val="0"/>
          <w:noProof/>
        </w:rPr>
      </w:pPr>
      <w:r w:rsidRPr="00A77824">
        <w:rPr>
          <w:b w:val="0"/>
          <w:noProof/>
        </w:rPr>
        <w:drawing>
          <wp:inline distT="0" distB="0" distL="0" distR="0" wp14:anchorId="6EF7DE68" wp14:editId="426FE133">
            <wp:extent cx="6309360" cy="4732020"/>
            <wp:effectExtent l="0" t="0" r="0" b="0"/>
            <wp:docPr id="21" name="Picture 21" descr="Image may contain: 3 people, including Paula Wood, people smiling, night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including Paula Wood, people smiling, night and indo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360" cy="4732020"/>
                    </a:xfrm>
                    <a:prstGeom prst="rect">
                      <a:avLst/>
                    </a:prstGeom>
                    <a:noFill/>
                    <a:ln>
                      <a:noFill/>
                    </a:ln>
                  </pic:spPr>
                </pic:pic>
              </a:graphicData>
            </a:graphic>
          </wp:inline>
        </w:drawing>
      </w:r>
    </w:p>
    <w:p w14:paraId="1D71DF9E" w14:textId="6669E1A4" w:rsidR="00381DC8" w:rsidRPr="00A77824" w:rsidRDefault="00381DC8">
      <w:pPr>
        <w:spacing w:after="200"/>
        <w:rPr>
          <w:b w:val="0"/>
          <w:noProof/>
        </w:rPr>
      </w:pPr>
      <w:r w:rsidRPr="00A77824">
        <w:rPr>
          <w:b w:val="0"/>
          <w:noProof/>
        </w:rPr>
        <w:br w:type="page"/>
      </w:r>
    </w:p>
    <w:p w14:paraId="0702489E" w14:textId="77777777" w:rsidR="000B252A" w:rsidRPr="00A77824" w:rsidRDefault="000B252A" w:rsidP="00DF027C">
      <w:pPr>
        <w:rPr>
          <w:b w:val="0"/>
          <w:noProof/>
        </w:rPr>
      </w:pPr>
    </w:p>
    <w:p w14:paraId="705F86A5" w14:textId="21624014" w:rsidR="000B252A" w:rsidRPr="00A77824" w:rsidRDefault="000B252A" w:rsidP="00DF027C">
      <w:pPr>
        <w:rPr>
          <w:b w:val="0"/>
          <w:noProof/>
        </w:rPr>
      </w:pPr>
      <w:r w:rsidRPr="00A77824">
        <w:rPr>
          <w:b w:val="0"/>
          <w:noProof/>
        </w:rPr>
        <w:t>The Dovedale Dash another Redhill favourite seems once again to be proving even more popular. Though I dream of us filling a double decker again.</w:t>
      </w:r>
    </w:p>
    <w:p w14:paraId="5140F9EF" w14:textId="7DA8886C" w:rsidR="000B252A" w:rsidRPr="00A77824" w:rsidRDefault="00381DC8" w:rsidP="00DF027C">
      <w:pPr>
        <w:rPr>
          <w:b w:val="0"/>
        </w:rPr>
      </w:pPr>
      <w:r w:rsidRPr="00A77824">
        <w:rPr>
          <w:b w:val="0"/>
          <w:noProof/>
        </w:rPr>
        <w:drawing>
          <wp:inline distT="0" distB="0" distL="0" distR="0" wp14:anchorId="67A1F682" wp14:editId="6BE25439">
            <wp:extent cx="6309360" cy="3071518"/>
            <wp:effectExtent l="0" t="0" r="0" b="0"/>
            <wp:docPr id="3" name="Picture 3" descr="Image may contain: 6 people, including Hayley Purdy,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6 people, including Hayley Purdy, people smiling, people standing, outdoor and na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3071518"/>
                    </a:xfrm>
                    <a:prstGeom prst="rect">
                      <a:avLst/>
                    </a:prstGeom>
                    <a:noFill/>
                    <a:ln>
                      <a:noFill/>
                    </a:ln>
                  </pic:spPr>
                </pic:pic>
              </a:graphicData>
            </a:graphic>
          </wp:inline>
        </w:drawing>
      </w:r>
    </w:p>
    <w:p w14:paraId="45868BD3" w14:textId="1004CEF5" w:rsidR="00381DC8" w:rsidRPr="00A77824" w:rsidRDefault="00381DC8" w:rsidP="00DF027C">
      <w:pPr>
        <w:rPr>
          <w:b w:val="0"/>
        </w:rPr>
      </w:pPr>
    </w:p>
    <w:p w14:paraId="323D06C2" w14:textId="5441B7A5" w:rsidR="00381DC8" w:rsidRPr="00A77824" w:rsidRDefault="00381DC8" w:rsidP="00DF027C">
      <w:pPr>
        <w:rPr>
          <w:b w:val="0"/>
          <w:noProof/>
        </w:rPr>
      </w:pPr>
      <w:r w:rsidRPr="00A77824">
        <w:rPr>
          <w:b w:val="0"/>
          <w:noProof/>
        </w:rPr>
        <w:drawing>
          <wp:anchor distT="0" distB="0" distL="114300" distR="114300" simplePos="0" relativeHeight="251671552" behindDoc="0" locked="0" layoutInCell="1" allowOverlap="1" wp14:anchorId="77130D44" wp14:editId="545ECF40">
            <wp:simplePos x="0" y="0"/>
            <wp:positionH relativeFrom="margin">
              <wp:align>left</wp:align>
            </wp:positionH>
            <wp:positionV relativeFrom="page">
              <wp:posOffset>5215255</wp:posOffset>
            </wp:positionV>
            <wp:extent cx="2730500" cy="2048510"/>
            <wp:effectExtent l="0" t="0" r="0" b="8890"/>
            <wp:wrapThrough wrapText="right">
              <wp:wrapPolygon edited="0">
                <wp:start x="0" y="0"/>
                <wp:lineTo x="0" y="21493"/>
                <wp:lineTo x="21399" y="21493"/>
                <wp:lineTo x="21399" y="0"/>
                <wp:lineTo x="0" y="0"/>
              </wp:wrapPolygon>
            </wp:wrapThrough>
            <wp:docPr id="4" name="Picture 4" descr="Image may contain: Valerie Walker and Tamzin Yates, people smiling, outdoor, close-up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Valerie Walker and Tamzin Yates, people smiling, outdoor, close-up and 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50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824">
        <w:rPr>
          <w:b w:val="0"/>
        </w:rPr>
        <w:t xml:space="preserve">Both occasions were made </w:t>
      </w:r>
      <w:proofErr w:type="gramStart"/>
      <w:r w:rsidRPr="00A77824">
        <w:rPr>
          <w:b w:val="0"/>
        </w:rPr>
        <w:t>all the more</w:t>
      </w:r>
      <w:proofErr w:type="gramEnd"/>
      <w:r w:rsidRPr="00A77824">
        <w:rPr>
          <w:b w:val="0"/>
        </w:rPr>
        <w:t xml:space="preserve"> memorable thanks to the fun and games provided by Tamzin Yates. A big round of applause for her if you will.</w:t>
      </w:r>
      <w:r w:rsidRPr="00A77824">
        <w:rPr>
          <w:b w:val="0"/>
          <w:noProof/>
        </w:rPr>
        <w:t xml:space="preserve"> </w:t>
      </w:r>
    </w:p>
    <w:p w14:paraId="782F1645" w14:textId="41765365" w:rsidR="00381DC8" w:rsidRPr="00A77824" w:rsidRDefault="00381DC8" w:rsidP="00DF027C">
      <w:pPr>
        <w:rPr>
          <w:b w:val="0"/>
          <w:noProof/>
        </w:rPr>
      </w:pPr>
    </w:p>
    <w:p w14:paraId="736A2D1E" w14:textId="35D03733" w:rsidR="00381DC8" w:rsidRPr="00A77824" w:rsidRDefault="00381DC8" w:rsidP="00DF027C">
      <w:pPr>
        <w:rPr>
          <w:b w:val="0"/>
          <w:noProof/>
        </w:rPr>
      </w:pPr>
      <w:r w:rsidRPr="00A77824">
        <w:rPr>
          <w:b w:val="0"/>
          <w:noProof/>
        </w:rPr>
        <w:t>Also, I’d like to thank Heather Thornley, who organised several Friday night post run socials. Again if you could show her your appreciation.</w:t>
      </w:r>
    </w:p>
    <w:p w14:paraId="0FE273FA" w14:textId="7D87E621" w:rsidR="00381DC8" w:rsidRPr="00A77824" w:rsidRDefault="00381DC8" w:rsidP="00DF027C">
      <w:pPr>
        <w:rPr>
          <w:b w:val="0"/>
          <w:noProof/>
        </w:rPr>
      </w:pPr>
    </w:p>
    <w:p w14:paraId="6194758D" w14:textId="42A77762" w:rsidR="00381DC8" w:rsidRPr="00A77824" w:rsidRDefault="00381DC8" w:rsidP="00DF027C">
      <w:pPr>
        <w:rPr>
          <w:b w:val="0"/>
          <w:noProof/>
        </w:rPr>
      </w:pPr>
      <w:r w:rsidRPr="00A77824">
        <w:rPr>
          <w:b w:val="0"/>
          <w:noProof/>
        </w:rPr>
        <w:t xml:space="preserve">Other events like the Keswick Mountain Festival have also </w:t>
      </w:r>
      <w:r w:rsidR="006F1C16" w:rsidRPr="00A77824">
        <w:rPr>
          <w:b w:val="0"/>
          <w:noProof/>
        </w:rPr>
        <w:t>proven popular. Though this many of us will be swapping the lakes for the Tenerife Bluetrail Running Festival. I’m sure Redhill will do the club proud overseas.</w:t>
      </w:r>
    </w:p>
    <w:p w14:paraId="2D9BC51E" w14:textId="4BE5D38F" w:rsidR="006F1C16" w:rsidRPr="00A77824" w:rsidRDefault="006F1C16" w:rsidP="00DF027C">
      <w:pPr>
        <w:rPr>
          <w:b w:val="0"/>
          <w:noProof/>
        </w:rPr>
      </w:pPr>
    </w:p>
    <w:p w14:paraId="224B4353" w14:textId="35B7D829" w:rsidR="006F1C16" w:rsidRPr="00A77824" w:rsidRDefault="006F1C16" w:rsidP="00DF027C">
      <w:pPr>
        <w:rPr>
          <w:b w:val="0"/>
          <w:noProof/>
        </w:rPr>
      </w:pPr>
      <w:r w:rsidRPr="00A77824">
        <w:rPr>
          <w:b w:val="0"/>
          <w:noProof/>
        </w:rPr>
        <w:t>Of course any of you are welcome to organise other social events should you choose, the more the merrier. Thanks again for another great year.</w:t>
      </w:r>
    </w:p>
    <w:p w14:paraId="68EC62F3" w14:textId="4F9CFE1C" w:rsidR="006F1C16" w:rsidRPr="00A77824" w:rsidRDefault="006F1C16" w:rsidP="00DF027C">
      <w:pPr>
        <w:rPr>
          <w:b w:val="0"/>
          <w:noProof/>
        </w:rPr>
      </w:pPr>
    </w:p>
    <w:p w14:paraId="54CD5F59" w14:textId="086BC6E0" w:rsidR="006F1C16" w:rsidRPr="00A77824" w:rsidRDefault="006F1C16" w:rsidP="00A46AE1">
      <w:pPr>
        <w:pStyle w:val="Heading2"/>
        <w:rPr>
          <w:noProof/>
        </w:rPr>
      </w:pPr>
      <w:bookmarkStart w:id="20" w:name="_Toc5100392"/>
      <w:bookmarkStart w:id="21" w:name="_Toc5100446"/>
      <w:r w:rsidRPr="00A77824">
        <w:rPr>
          <w:noProof/>
        </w:rPr>
        <w:t>Fell Running Secretaries Report</w:t>
      </w:r>
      <w:r w:rsidR="001E09AD" w:rsidRPr="00A77824">
        <w:rPr>
          <w:noProof/>
        </w:rPr>
        <w:t xml:space="preserve"> (read by Mark Davis)</w:t>
      </w:r>
      <w:bookmarkEnd w:id="20"/>
      <w:bookmarkEnd w:id="21"/>
    </w:p>
    <w:p w14:paraId="1789ACC0" w14:textId="17B5100E" w:rsidR="006F1C16" w:rsidRPr="00A77824" w:rsidRDefault="006F1C16" w:rsidP="00DF027C">
      <w:pPr>
        <w:rPr>
          <w:b w:val="0"/>
          <w:noProof/>
        </w:rPr>
      </w:pPr>
    </w:p>
    <w:p w14:paraId="18359572" w14:textId="49A7DC0E" w:rsidR="006F1C16" w:rsidRPr="00A77824" w:rsidRDefault="006F1C16" w:rsidP="00DF027C">
      <w:pPr>
        <w:rPr>
          <w:b w:val="0"/>
          <w:noProof/>
        </w:rPr>
      </w:pPr>
      <w:r w:rsidRPr="00A77824">
        <w:rPr>
          <w:b w:val="0"/>
          <w:noProof/>
        </w:rPr>
        <w:lastRenderedPageBreak/>
        <w:t>After a somewhat slow start to the season due to adverse weather conditions, the 2018 series was rather successful. With 18 Redhill members taking part in the series. The split was 50/50, male and female. And the ladies numbers have continued to grow on our social fell runs. Keep it up, Ladies!</w:t>
      </w:r>
    </w:p>
    <w:p w14:paraId="0FB96E8A" w14:textId="1762850E" w:rsidR="006F1C16" w:rsidRPr="00A77824" w:rsidRDefault="006F1C16" w:rsidP="00DF027C">
      <w:pPr>
        <w:rPr>
          <w:b w:val="0"/>
          <w:noProof/>
        </w:rPr>
      </w:pPr>
      <w:r w:rsidRPr="00A77824">
        <w:rPr>
          <w:b w:val="0"/>
          <w:noProof/>
        </w:rPr>
        <w:drawing>
          <wp:inline distT="0" distB="0" distL="0" distR="0" wp14:anchorId="3D4B2236" wp14:editId="4D2B7634">
            <wp:extent cx="6309360" cy="4206240"/>
            <wp:effectExtent l="0" t="0" r="0" b="3810"/>
            <wp:docPr id="22" name="Picture 22" descr="Image may contain: 2 people, people standing, mountain, sky,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tanding, mountain, sky, grass, outdoor and n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360" cy="4206240"/>
                    </a:xfrm>
                    <a:prstGeom prst="rect">
                      <a:avLst/>
                    </a:prstGeom>
                    <a:noFill/>
                    <a:ln>
                      <a:noFill/>
                    </a:ln>
                  </pic:spPr>
                </pic:pic>
              </a:graphicData>
            </a:graphic>
          </wp:inline>
        </w:drawing>
      </w:r>
    </w:p>
    <w:p w14:paraId="39972D99" w14:textId="760F4A18" w:rsidR="006F1C16" w:rsidRPr="00A77824" w:rsidRDefault="006F1C16" w:rsidP="00DF027C">
      <w:pPr>
        <w:rPr>
          <w:b w:val="0"/>
          <w:noProof/>
        </w:rPr>
      </w:pPr>
    </w:p>
    <w:p w14:paraId="439A6B30" w14:textId="5B47A1EC" w:rsidR="006F1C16" w:rsidRPr="00A77824" w:rsidRDefault="006F1C16" w:rsidP="00DF027C">
      <w:pPr>
        <w:rPr>
          <w:b w:val="0"/>
          <w:noProof/>
        </w:rPr>
      </w:pPr>
      <w:r w:rsidRPr="00A77824">
        <w:rPr>
          <w:b w:val="0"/>
          <w:noProof/>
        </w:rPr>
        <w:t xml:space="preserve">Looking at the points system of this series, it favours attendance </w:t>
      </w:r>
      <w:r w:rsidR="00D17BCD" w:rsidRPr="00A77824">
        <w:rPr>
          <w:b w:val="0"/>
          <w:noProof/>
        </w:rPr>
        <w:t>over ability. Simply completing the most races COULD see an individual win the series.</w:t>
      </w:r>
    </w:p>
    <w:p w14:paraId="661BB013" w14:textId="4F3EC4D5" w:rsidR="00D17BCD" w:rsidRPr="00A77824" w:rsidRDefault="00D17BCD" w:rsidP="00DF027C">
      <w:pPr>
        <w:rPr>
          <w:b w:val="0"/>
          <w:noProof/>
        </w:rPr>
      </w:pPr>
    </w:p>
    <w:p w14:paraId="361209DA" w14:textId="15C97DB9" w:rsidR="00D17BCD" w:rsidRPr="00A77824" w:rsidRDefault="00D17BCD" w:rsidP="00DF027C">
      <w:pPr>
        <w:rPr>
          <w:b w:val="0"/>
          <w:noProof/>
        </w:rPr>
      </w:pPr>
      <w:r w:rsidRPr="00A77824">
        <w:rPr>
          <w:b w:val="0"/>
          <w:noProof/>
        </w:rPr>
        <w:t>Runners of all abilities have entered both races and social runs, and despite a level of anticipation from newcomers to the sport, all have thouroughly enjoyed it.</w:t>
      </w:r>
    </w:p>
    <w:p w14:paraId="6DE8E830" w14:textId="1B206C4E" w:rsidR="00D17BCD" w:rsidRPr="00A77824" w:rsidRDefault="00D17BCD" w:rsidP="00DF027C">
      <w:pPr>
        <w:rPr>
          <w:b w:val="0"/>
          <w:noProof/>
        </w:rPr>
      </w:pPr>
    </w:p>
    <w:p w14:paraId="484A5272" w14:textId="44D9682B" w:rsidR="00D17BCD" w:rsidRPr="00A77824" w:rsidRDefault="00D17BCD" w:rsidP="00DF027C">
      <w:pPr>
        <w:rPr>
          <w:b w:val="0"/>
          <w:noProof/>
        </w:rPr>
      </w:pPr>
      <w:r w:rsidRPr="00A77824">
        <w:rPr>
          <w:b w:val="0"/>
          <w:noProof/>
        </w:rPr>
        <w:t>I will be taking some beginner sessions in the Peak District over the summer months for any of you, who want to give it a try, and the next race in the series is Pete’s Pit. This is ideal for all abilities. There is no need for extra kit and the terrain is no different to running around Bestwood Country Park. It is less than 5km too.</w:t>
      </w:r>
    </w:p>
    <w:p w14:paraId="47960BB4" w14:textId="68C620B3" w:rsidR="00D17BCD" w:rsidRPr="00A77824" w:rsidRDefault="00D17BCD" w:rsidP="00DF027C">
      <w:pPr>
        <w:rPr>
          <w:b w:val="0"/>
          <w:noProof/>
        </w:rPr>
      </w:pPr>
    </w:p>
    <w:p w14:paraId="13A45DE6" w14:textId="31779BBC" w:rsidR="00D17BCD" w:rsidRPr="00A77824" w:rsidRDefault="00D17BCD" w:rsidP="00DF027C">
      <w:pPr>
        <w:rPr>
          <w:b w:val="0"/>
          <w:noProof/>
        </w:rPr>
      </w:pPr>
      <w:r w:rsidRPr="00A77824">
        <w:rPr>
          <w:b w:val="0"/>
          <w:noProof/>
        </w:rPr>
        <w:lastRenderedPageBreak/>
        <w:t>In case you are wondering what to expect, feel free to ask any of those who have joined me. Always expect cake or beer after though, and if you are wondering how the hell to run up a mountain? The answer is simple, we don’t, we walk up them.</w:t>
      </w:r>
    </w:p>
    <w:p w14:paraId="23E0AF02" w14:textId="43B769A5" w:rsidR="00D17BCD" w:rsidRPr="00A77824" w:rsidRDefault="00D17BCD" w:rsidP="00DF027C">
      <w:pPr>
        <w:rPr>
          <w:b w:val="0"/>
          <w:noProof/>
        </w:rPr>
      </w:pPr>
    </w:p>
    <w:p w14:paraId="22456E9D" w14:textId="42EA2CE0" w:rsidR="00FC69A1" w:rsidRPr="00A77824" w:rsidRDefault="00FC69A1" w:rsidP="00A46AE1">
      <w:pPr>
        <w:pStyle w:val="Heading2"/>
        <w:rPr>
          <w:noProof/>
        </w:rPr>
      </w:pPr>
      <w:bookmarkStart w:id="22" w:name="_Toc5100393"/>
      <w:bookmarkStart w:id="23" w:name="_Toc5100447"/>
      <w:r w:rsidRPr="00A77824">
        <w:rPr>
          <w:noProof/>
        </w:rPr>
        <w:t xml:space="preserve">2018 Road Race Report (as read by </w:t>
      </w:r>
      <w:r w:rsidR="001E09AD" w:rsidRPr="00A77824">
        <w:rPr>
          <w:noProof/>
        </w:rPr>
        <w:t>Mark Davis)</w:t>
      </w:r>
      <w:bookmarkEnd w:id="22"/>
      <w:bookmarkEnd w:id="23"/>
    </w:p>
    <w:p w14:paraId="3AFC32E8" w14:textId="344B239B" w:rsidR="006F1C16" w:rsidRPr="00A77824" w:rsidRDefault="006F1C16" w:rsidP="00DF027C">
      <w:pPr>
        <w:rPr>
          <w:b w:val="0"/>
          <w:noProof/>
        </w:rPr>
      </w:pPr>
    </w:p>
    <w:p w14:paraId="193A53AA" w14:textId="637E0659" w:rsidR="00DF45CC" w:rsidRPr="00A77824" w:rsidRDefault="008841D8" w:rsidP="008841D8">
      <w:pPr>
        <w:jc w:val="center"/>
        <w:rPr>
          <w:b w:val="0"/>
          <w:noProof/>
        </w:rPr>
      </w:pPr>
      <w:r w:rsidRPr="00A77824">
        <w:rPr>
          <w:b w:val="0"/>
          <w:noProof/>
        </w:rPr>
        <w:drawing>
          <wp:anchor distT="0" distB="0" distL="114300" distR="114300" simplePos="0" relativeHeight="251676672" behindDoc="1" locked="0" layoutInCell="1" allowOverlap="1" wp14:anchorId="40DB1574" wp14:editId="74C65E2B">
            <wp:simplePos x="0" y="0"/>
            <wp:positionH relativeFrom="margin">
              <wp:align>right</wp:align>
            </wp:positionH>
            <wp:positionV relativeFrom="paragraph">
              <wp:posOffset>10160</wp:posOffset>
            </wp:positionV>
            <wp:extent cx="1762125" cy="2349500"/>
            <wp:effectExtent l="0" t="0" r="9525" b="0"/>
            <wp:wrapTight wrapText="bothSides">
              <wp:wrapPolygon edited="0">
                <wp:start x="0" y="0"/>
                <wp:lineTo x="0" y="21366"/>
                <wp:lineTo x="21483" y="21366"/>
                <wp:lineTo x="21483" y="0"/>
                <wp:lineTo x="0" y="0"/>
              </wp:wrapPolygon>
            </wp:wrapTight>
            <wp:docPr id="7" name="Picture 7" descr="Image may contain: 1 person, smiling,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standing and out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AD" w:rsidRPr="00A77824">
        <w:rPr>
          <w:b w:val="0"/>
          <w:noProof/>
        </w:rPr>
        <w:t xml:space="preserve">Our road running season centres </w:t>
      </w:r>
      <w:r w:rsidR="00DF45CC" w:rsidRPr="00A77824">
        <w:rPr>
          <w:b w:val="0"/>
          <w:noProof/>
        </w:rPr>
        <w:t>on the Summer League and the County Championships. In the overall Summer League</w:t>
      </w:r>
      <w:r w:rsidR="000B77A9" w:rsidRPr="00A77824">
        <w:rPr>
          <w:b w:val="0"/>
          <w:noProof/>
        </w:rPr>
        <w:t xml:space="preserve"> </w:t>
      </w:r>
      <w:r w:rsidR="00DF45CC" w:rsidRPr="00A77824">
        <w:rPr>
          <w:b w:val="0"/>
          <w:noProof/>
        </w:rPr>
        <w:t>we got a silver with the veteran male team, while senior ladies and men were both 5</w:t>
      </w:r>
      <w:r w:rsidR="00DF45CC" w:rsidRPr="00A77824">
        <w:rPr>
          <w:b w:val="0"/>
          <w:noProof/>
          <w:vertAlign w:val="superscript"/>
        </w:rPr>
        <w:t>th</w:t>
      </w:r>
      <w:r w:rsidR="00DF45CC" w:rsidRPr="00A77824">
        <w:rPr>
          <w:b w:val="0"/>
          <w:noProof/>
        </w:rPr>
        <w:t xml:space="preserve"> and the veteran ladies were 6</w:t>
      </w:r>
      <w:r w:rsidR="00DF45CC" w:rsidRPr="00A77824">
        <w:rPr>
          <w:b w:val="0"/>
          <w:noProof/>
          <w:vertAlign w:val="superscript"/>
        </w:rPr>
        <w:t xml:space="preserve">th. </w:t>
      </w:r>
      <w:r w:rsidR="00DF45CC" w:rsidRPr="00A77824">
        <w:rPr>
          <w:b w:val="0"/>
          <w:noProof/>
        </w:rPr>
        <w:t>Individually Simon Nash and Peter McNally both got second place (V45 and V55) and Michelle Butler got 3</w:t>
      </w:r>
      <w:r w:rsidR="00DF45CC" w:rsidRPr="00A77824">
        <w:rPr>
          <w:b w:val="0"/>
          <w:noProof/>
          <w:vertAlign w:val="superscript"/>
        </w:rPr>
        <w:t xml:space="preserve">rd </w:t>
      </w:r>
      <w:r w:rsidR="00DF45CC" w:rsidRPr="00A77824">
        <w:rPr>
          <w:b w:val="0"/>
          <w:noProof/>
        </w:rPr>
        <w:t>place in F45.</w:t>
      </w:r>
    </w:p>
    <w:p w14:paraId="6FCDDB48" w14:textId="55195CEB" w:rsidR="00DF45CC" w:rsidRPr="00A77824" w:rsidRDefault="00DF45CC" w:rsidP="00DF027C">
      <w:pPr>
        <w:rPr>
          <w:b w:val="0"/>
          <w:noProof/>
        </w:rPr>
      </w:pPr>
      <w:r w:rsidRPr="00A77824">
        <w:rPr>
          <w:b w:val="0"/>
          <w:noProof/>
        </w:rPr>
        <w:t>In the county championships, congratulations to winners: Carolyn Hay (half marathon senior and V45), Chris Ward (marathon V55), Karl Mallyon (10 miles V35), Barbara Stevens (5K V55), Pete McNally (5K V55), Michael Horn (fell running V65).</w:t>
      </w:r>
    </w:p>
    <w:p w14:paraId="490E77D1" w14:textId="4B175B9A" w:rsidR="00DF45CC" w:rsidRPr="00A77824" w:rsidRDefault="00DF45CC" w:rsidP="00DF027C">
      <w:pPr>
        <w:rPr>
          <w:b w:val="0"/>
          <w:noProof/>
        </w:rPr>
      </w:pPr>
      <w:bookmarkStart w:id="24" w:name="_GoBack"/>
    </w:p>
    <w:bookmarkEnd w:id="24"/>
    <w:p w14:paraId="5A21F225" w14:textId="61D0B6F4" w:rsidR="00DF45CC" w:rsidRPr="00A77824" w:rsidRDefault="00DF45CC" w:rsidP="00DF027C">
      <w:pPr>
        <w:rPr>
          <w:b w:val="0"/>
          <w:noProof/>
        </w:rPr>
      </w:pPr>
      <w:r w:rsidRPr="00A77824">
        <w:rPr>
          <w:b w:val="0"/>
          <w:noProof/>
        </w:rPr>
        <w:t xml:space="preserve">Second places: </w:t>
      </w:r>
    </w:p>
    <w:p w14:paraId="67BD958C" w14:textId="312BE34A" w:rsidR="00381DC8" w:rsidRPr="00A77824" w:rsidRDefault="000B77A9" w:rsidP="00DF027C">
      <w:pPr>
        <w:rPr>
          <w:b w:val="0"/>
          <w:noProof/>
        </w:rPr>
      </w:pPr>
      <w:r w:rsidRPr="00A77824">
        <w:rPr>
          <w:b w:val="0"/>
          <w:noProof/>
        </w:rPr>
        <w:drawing>
          <wp:anchor distT="0" distB="0" distL="114300" distR="114300" simplePos="0" relativeHeight="251673600" behindDoc="1" locked="0" layoutInCell="1" allowOverlap="1" wp14:anchorId="79B652C3" wp14:editId="1484DD14">
            <wp:simplePos x="0" y="0"/>
            <wp:positionH relativeFrom="margin">
              <wp:posOffset>142875</wp:posOffset>
            </wp:positionH>
            <wp:positionV relativeFrom="paragraph">
              <wp:posOffset>363855</wp:posOffset>
            </wp:positionV>
            <wp:extent cx="3049200" cy="1929600"/>
            <wp:effectExtent l="0" t="0" r="0" b="0"/>
            <wp:wrapTight wrapText="right">
              <wp:wrapPolygon edited="0">
                <wp:start x="0" y="0"/>
                <wp:lineTo x="0" y="21330"/>
                <wp:lineTo x="21461" y="21330"/>
                <wp:lineTo x="21461" y="0"/>
                <wp:lineTo x="0" y="0"/>
              </wp:wrapPolygon>
            </wp:wrapTight>
            <wp:docPr id="2" name="Picture 2" descr="Image may contain: 3 people, people smiling, shoes,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3 people, people smiling, shoes, child and out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9200"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824">
        <w:rPr>
          <w:b w:val="0"/>
          <w:noProof/>
        </w:rPr>
        <w:t>Mark Davis (marathon senior and V35), Ray Pointer (marathon V55), Dave Onion (half marathon V75), Simon Nash (10 miles V45), Barbara Stevens (10 miles and 10K V55).</w:t>
      </w:r>
    </w:p>
    <w:p w14:paraId="7BBB6432" w14:textId="5EFFDBF5" w:rsidR="000B77A9" w:rsidRPr="00A77824" w:rsidRDefault="000B77A9" w:rsidP="00DF027C">
      <w:pPr>
        <w:rPr>
          <w:b w:val="0"/>
          <w:noProof/>
        </w:rPr>
      </w:pPr>
    </w:p>
    <w:p w14:paraId="573D9869" w14:textId="0FBB4117" w:rsidR="006602F3" w:rsidRPr="00A77824" w:rsidRDefault="000B77A9" w:rsidP="00DF027C">
      <w:pPr>
        <w:rPr>
          <w:b w:val="0"/>
          <w:noProof/>
        </w:rPr>
      </w:pPr>
      <w:r w:rsidRPr="00A77824">
        <w:rPr>
          <w:b w:val="0"/>
          <w:noProof/>
        </w:rPr>
        <w:t>Third Places: Karl Mallyon (10 miles senior), Andy Parsons (marathon V45), Gary Manson (marathon V55), Joanne Stock (marathon Stocks</w:t>
      </w:r>
      <w:r w:rsidR="006602F3" w:rsidRPr="00A77824">
        <w:rPr>
          <w:b w:val="0"/>
          <w:noProof/>
        </w:rPr>
        <w:t xml:space="preserve"> (marathon V35), Wayne Stott (10 miles V45), Samantha Brown (10 miles V45), Simon Nash (5K V45), Rosemary Horn (fell running V55).</w:t>
      </w:r>
    </w:p>
    <w:p w14:paraId="290E23A1" w14:textId="77777777" w:rsidR="00F67A08" w:rsidRPr="00A77824" w:rsidRDefault="00F67A08" w:rsidP="00DF027C">
      <w:pPr>
        <w:rPr>
          <w:b w:val="0"/>
          <w:noProof/>
        </w:rPr>
      </w:pPr>
    </w:p>
    <w:p w14:paraId="341A0F01" w14:textId="0217A0BB" w:rsidR="006602F3" w:rsidRPr="00A77824" w:rsidRDefault="006602F3" w:rsidP="00DF027C">
      <w:pPr>
        <w:rPr>
          <w:b w:val="0"/>
          <w:noProof/>
        </w:rPr>
      </w:pPr>
      <w:r w:rsidRPr="00A77824">
        <w:rPr>
          <w:b w:val="0"/>
          <w:noProof/>
        </w:rPr>
        <w:t>Also congratulations to Helen Burrell who won the British K masters V55 title with a time of 19:05 minutes.</w:t>
      </w:r>
      <w:r w:rsidR="00F67A08" w:rsidRPr="00A77824">
        <w:rPr>
          <w:b w:val="0"/>
          <w:noProof/>
        </w:rPr>
        <w:t xml:space="preserve"> </w:t>
      </w:r>
    </w:p>
    <w:p w14:paraId="4FB25630" w14:textId="07A1472F" w:rsidR="006602F3" w:rsidRPr="00A77824" w:rsidRDefault="006602F3" w:rsidP="00DF027C">
      <w:pPr>
        <w:rPr>
          <w:b w:val="0"/>
          <w:noProof/>
        </w:rPr>
      </w:pPr>
    </w:p>
    <w:p w14:paraId="1E3A9846" w14:textId="1DBCC887" w:rsidR="008841D8" w:rsidRPr="00A77824" w:rsidRDefault="006602F3" w:rsidP="00DF027C">
      <w:pPr>
        <w:rPr>
          <w:b w:val="0"/>
          <w:noProof/>
        </w:rPr>
      </w:pPr>
      <w:r w:rsidRPr="00A77824">
        <w:rPr>
          <w:b w:val="0"/>
          <w:noProof/>
        </w:rPr>
        <w:lastRenderedPageBreak/>
        <w:t xml:space="preserve">I would like to remember that the first run of the 2019 Summer League will be at Hexgreave Park on Wednesday April 24 (7:15pm). This years rules have changed and for both the senior and the veteran team there are now 5 gentlemen and 4 ladies to count ( up from 4 and 3 last year). This makes all the more important to attend and support your club. As usual the races are free and the only requirements are </w:t>
      </w:r>
      <w:r w:rsidR="00AB5F4D" w:rsidRPr="00A77824">
        <w:rPr>
          <w:b w:val="0"/>
          <w:noProof/>
        </w:rPr>
        <w:t>to be in order with the payment of your subs and to bring a Redhill vest. We are looking forward to see you there.</w:t>
      </w:r>
    </w:p>
    <w:p w14:paraId="6E65AD38" w14:textId="4DB336CD" w:rsidR="00F67A08" w:rsidRPr="00A77824" w:rsidRDefault="00F67A08" w:rsidP="00DF027C">
      <w:pPr>
        <w:rPr>
          <w:b w:val="0"/>
          <w:noProof/>
        </w:rPr>
      </w:pPr>
    </w:p>
    <w:p w14:paraId="6F4A413E" w14:textId="2BFC9C8F" w:rsidR="00F67A08" w:rsidRPr="00A77824" w:rsidRDefault="00F67A08" w:rsidP="00DF027C">
      <w:pPr>
        <w:rPr>
          <w:b w:val="0"/>
          <w:noProof/>
        </w:rPr>
      </w:pPr>
      <w:r w:rsidRPr="00A77824">
        <w:rPr>
          <w:b w:val="0"/>
          <w:noProof/>
        </w:rPr>
        <w:t>(Jo Stocks added to the report)</w:t>
      </w:r>
    </w:p>
    <w:p w14:paraId="150EDB97" w14:textId="6068E2C4" w:rsidR="00F67A08" w:rsidRPr="00A77824" w:rsidRDefault="00F67A08" w:rsidP="00DF027C">
      <w:pPr>
        <w:rPr>
          <w:b w:val="0"/>
          <w:noProof/>
        </w:rPr>
      </w:pPr>
    </w:p>
    <w:p w14:paraId="32D054FE" w14:textId="13CA19F8" w:rsidR="00716C09" w:rsidRPr="00A77824" w:rsidRDefault="00716C09" w:rsidP="00DF027C">
      <w:pPr>
        <w:rPr>
          <w:b w:val="0"/>
          <w:noProof/>
        </w:rPr>
      </w:pPr>
      <w:r w:rsidRPr="00A77824">
        <w:rPr>
          <w:b w:val="0"/>
          <w:noProof/>
        </w:rPr>
        <w:t>Helen Burrell got a masters gold in the 10K championship medal and Dave Walsh got a masters gold in the 20K walking championship medal. He was also ranked 2</w:t>
      </w:r>
      <w:r w:rsidRPr="00A77824">
        <w:rPr>
          <w:b w:val="0"/>
          <w:noProof/>
          <w:vertAlign w:val="superscript"/>
        </w:rPr>
        <w:t xml:space="preserve">nd </w:t>
      </w:r>
      <w:r w:rsidRPr="00A77824">
        <w:rPr>
          <w:b w:val="0"/>
          <w:noProof/>
        </w:rPr>
        <w:t>nationally for his age group.</w:t>
      </w:r>
    </w:p>
    <w:p w14:paraId="6DF1470E" w14:textId="321C743B" w:rsidR="008841D8" w:rsidRPr="00A77824" w:rsidRDefault="004B3DB9" w:rsidP="00DF027C">
      <w:pPr>
        <w:rPr>
          <w:b w:val="0"/>
          <w:noProof/>
        </w:rPr>
      </w:pPr>
      <w:r w:rsidRPr="00A77824">
        <w:rPr>
          <w:b w:val="0"/>
          <w:noProof/>
        </w:rPr>
        <w:t xml:space="preserve"> </w:t>
      </w:r>
    </w:p>
    <w:p w14:paraId="08A3DB0C" w14:textId="23BF3D4B" w:rsidR="004B3DB9" w:rsidRPr="00A77824" w:rsidRDefault="004B3DB9" w:rsidP="00DF027C">
      <w:pPr>
        <w:rPr>
          <w:b w:val="0"/>
          <w:noProof/>
        </w:rPr>
      </w:pPr>
      <w:r w:rsidRPr="00A77824">
        <w:rPr>
          <w:b w:val="0"/>
          <w:noProof/>
        </w:rPr>
        <w:t>Midland Counties Road Relays, Sutton Park 22/09/2018.</w:t>
      </w:r>
    </w:p>
    <w:p w14:paraId="7A9F2BB4" w14:textId="475C80D7" w:rsidR="004B3DB9" w:rsidRPr="00A77824" w:rsidRDefault="004B3DB9" w:rsidP="00DF027C">
      <w:pPr>
        <w:rPr>
          <w:b w:val="0"/>
          <w:noProof/>
        </w:rPr>
      </w:pPr>
    </w:p>
    <w:p w14:paraId="7F5AB057" w14:textId="1B041A14" w:rsidR="004B3DB9" w:rsidRPr="00A77824" w:rsidRDefault="004B3DB9" w:rsidP="00DF027C">
      <w:pPr>
        <w:rPr>
          <w:b w:val="0"/>
          <w:noProof/>
        </w:rPr>
      </w:pPr>
      <w:r w:rsidRPr="00A77824">
        <w:rPr>
          <w:b w:val="0"/>
          <w:noProof/>
        </w:rPr>
        <w:t>3 ladies and 3 men’s team entered, the stand out result was 8</w:t>
      </w:r>
      <w:r w:rsidRPr="00A77824">
        <w:rPr>
          <w:b w:val="0"/>
          <w:noProof/>
          <w:vertAlign w:val="superscript"/>
        </w:rPr>
        <w:t>th</w:t>
      </w:r>
      <w:r w:rsidRPr="00A77824">
        <w:rPr>
          <w:b w:val="0"/>
          <w:noProof/>
        </w:rPr>
        <w:t xml:space="preserve"> for the men’s vets team. </w:t>
      </w:r>
    </w:p>
    <w:p w14:paraId="076921F9" w14:textId="6749037A" w:rsidR="004B3DB9" w:rsidRPr="00A77824" w:rsidRDefault="004B3DB9" w:rsidP="00DF027C">
      <w:pPr>
        <w:rPr>
          <w:b w:val="0"/>
          <w:noProof/>
        </w:rPr>
      </w:pPr>
    </w:p>
    <w:p w14:paraId="77175E19" w14:textId="2209E01F" w:rsidR="004B3DB9" w:rsidRPr="00A77824" w:rsidRDefault="004B3DB9" w:rsidP="00DF027C">
      <w:pPr>
        <w:rPr>
          <w:b w:val="0"/>
          <w:noProof/>
        </w:rPr>
      </w:pPr>
      <w:r w:rsidRPr="00A77824">
        <w:rPr>
          <w:b w:val="0"/>
          <w:noProof/>
        </w:rPr>
        <w:t>Unfortunately we didn’t have enough interest to enter the 12 and 6 stage relays this weekend with it it clashing with Ashby 20 this year. I encourage all to put their name down, if you want to run as Redhill not fielding a team is letting the club down more than having slower runners in a team.</w:t>
      </w:r>
    </w:p>
    <w:p w14:paraId="6FE7D309" w14:textId="2B97EEF1" w:rsidR="004B3DB9" w:rsidRPr="00A77824" w:rsidRDefault="004B3DB9" w:rsidP="00DF027C">
      <w:pPr>
        <w:rPr>
          <w:b w:val="0"/>
          <w:noProof/>
        </w:rPr>
      </w:pPr>
    </w:p>
    <w:p w14:paraId="7EB651F6" w14:textId="4118AE87" w:rsidR="004B3DB9" w:rsidRPr="00A77824" w:rsidRDefault="004B3DB9" w:rsidP="00DF027C">
      <w:pPr>
        <w:rPr>
          <w:b w:val="0"/>
          <w:noProof/>
        </w:rPr>
      </w:pPr>
      <w:r w:rsidRPr="00A77824">
        <w:rPr>
          <w:b w:val="0"/>
          <w:noProof/>
        </w:rPr>
        <w:t>However entering a team does cost money, so worse for you to say yoou can run and then pull out in the days before. This has happened for men and ladies this year so maybe it is something we need to discuss.</w:t>
      </w:r>
    </w:p>
    <w:p w14:paraId="6AEC4EB3" w14:textId="06942B2E" w:rsidR="0005274D" w:rsidRPr="00A77824" w:rsidRDefault="0005274D" w:rsidP="00DF027C">
      <w:pPr>
        <w:rPr>
          <w:b w:val="0"/>
          <w:noProof/>
        </w:rPr>
      </w:pPr>
    </w:p>
    <w:p w14:paraId="7D494AD1" w14:textId="0997C306" w:rsidR="0005274D" w:rsidRPr="00A77824" w:rsidRDefault="0005274D" w:rsidP="0005274D">
      <w:pPr>
        <w:pStyle w:val="Heading2"/>
        <w:rPr>
          <w:noProof/>
        </w:rPr>
      </w:pPr>
      <w:bookmarkStart w:id="25" w:name="_Toc5100394"/>
      <w:bookmarkStart w:id="26" w:name="_Toc5100448"/>
      <w:r w:rsidRPr="00A77824">
        <w:rPr>
          <w:rStyle w:val="Heading2Char"/>
        </w:rPr>
        <w:t>Cross Country</w:t>
      </w:r>
      <w:r w:rsidRPr="00A77824">
        <w:rPr>
          <w:noProof/>
        </w:rPr>
        <w:t xml:space="preserve"> (read out by Jo Stocks)</w:t>
      </w:r>
      <w:bookmarkEnd w:id="25"/>
      <w:bookmarkEnd w:id="26"/>
    </w:p>
    <w:p w14:paraId="66546F10" w14:textId="046F43A2" w:rsidR="0005274D" w:rsidRPr="00A77824" w:rsidRDefault="0005274D" w:rsidP="0005274D">
      <w:pPr>
        <w:rPr>
          <w:b w:val="0"/>
          <w:noProof/>
        </w:rPr>
      </w:pPr>
      <w:r w:rsidRPr="00A77824">
        <w:rPr>
          <w:b w:val="0"/>
          <w:noProof/>
        </w:rPr>
        <w:t>Back onto Cross Country, starting back in September, we had the British Masters which we entered teams for which was at West Park.</w:t>
      </w:r>
    </w:p>
    <w:p w14:paraId="5035B09F" w14:textId="61DBF300" w:rsidR="0005274D" w:rsidRPr="00A77824" w:rsidRDefault="0005274D" w:rsidP="0005274D">
      <w:pPr>
        <w:rPr>
          <w:b w:val="0"/>
          <w:noProof/>
        </w:rPr>
      </w:pPr>
      <w:r w:rsidRPr="00A77824">
        <w:rPr>
          <w:b w:val="0"/>
          <w:noProof/>
        </w:rPr>
        <w:t>We had 3 men's and 3 ladies at Berry Hill, we also entered a team at the Bulwell Hall 5 and 7 miles where the men came 5th in the team and the ladies 10th.</w:t>
      </w:r>
    </w:p>
    <w:p w14:paraId="36C5AE9C" w14:textId="16FC88F0" w:rsidR="0005274D" w:rsidRPr="00A77824" w:rsidRDefault="0005274D" w:rsidP="0005274D">
      <w:pPr>
        <w:rPr>
          <w:b w:val="0"/>
          <w:noProof/>
        </w:rPr>
      </w:pPr>
      <w:r w:rsidRPr="00A77824">
        <w:rPr>
          <w:b w:val="0"/>
          <w:noProof/>
        </w:rPr>
        <w:lastRenderedPageBreak/>
        <w:t>In the Notts county championships in the master’s men got team gold and masters ladies got team bronze. Pete McNally got men's 55 gold, Nigel Daniels men's 75 gold and Paul Newton got men's 45 bronze.</w:t>
      </w:r>
    </w:p>
    <w:p w14:paraId="58C87142" w14:textId="77777777" w:rsidR="0005274D" w:rsidRPr="00A77824" w:rsidRDefault="0005274D" w:rsidP="0005274D">
      <w:pPr>
        <w:rPr>
          <w:b w:val="0"/>
          <w:noProof/>
        </w:rPr>
      </w:pPr>
      <w:r w:rsidRPr="00A77824">
        <w:rPr>
          <w:b w:val="0"/>
          <w:noProof/>
        </w:rPr>
        <w:t>In the North Midlands the men vet got team silver, Simon Nash got V50 Bronze, and Pete McNally V55 Silver.</w:t>
      </w:r>
    </w:p>
    <w:p w14:paraId="1CADE1F9" w14:textId="77777777" w:rsidR="0005274D" w:rsidRPr="00A77824" w:rsidRDefault="0005274D" w:rsidP="0005274D">
      <w:pPr>
        <w:rPr>
          <w:b w:val="0"/>
          <w:noProof/>
        </w:rPr>
      </w:pPr>
      <w:r w:rsidRPr="00A77824">
        <w:rPr>
          <w:b w:val="0"/>
          <w:noProof/>
        </w:rPr>
        <w:t>In the East Midlands Cross Country our men's A team came 6th and the B team came 5th</w:t>
      </w:r>
    </w:p>
    <w:p w14:paraId="55C2BDA3" w14:textId="77777777" w:rsidR="0005274D" w:rsidRPr="00A77824" w:rsidRDefault="0005274D" w:rsidP="0005274D">
      <w:pPr>
        <w:rPr>
          <w:b w:val="0"/>
          <w:noProof/>
        </w:rPr>
      </w:pPr>
      <w:r w:rsidRPr="00A77824">
        <w:rPr>
          <w:b w:val="0"/>
          <w:noProof/>
        </w:rPr>
        <w:t>The men's vet team came 3rd overall and our vet ladies 5th and senior ladies 9th.</w:t>
      </w:r>
    </w:p>
    <w:p w14:paraId="2AF1E830" w14:textId="77777777" w:rsidR="0005274D" w:rsidRPr="00A77824" w:rsidRDefault="0005274D" w:rsidP="0005274D">
      <w:pPr>
        <w:rPr>
          <w:b w:val="0"/>
          <w:noProof/>
        </w:rPr>
      </w:pPr>
    </w:p>
    <w:p w14:paraId="1D654857" w14:textId="77777777" w:rsidR="0005274D" w:rsidRPr="00A77824" w:rsidRDefault="0005274D" w:rsidP="0005274D">
      <w:pPr>
        <w:rPr>
          <w:b w:val="0"/>
          <w:noProof/>
        </w:rPr>
      </w:pPr>
      <w:r w:rsidRPr="00A77824">
        <w:rPr>
          <w:b w:val="0"/>
          <w:noProof/>
        </w:rPr>
        <w:t>And we also sent 5 men to the National Cross Countries this February in Leeds.</w:t>
      </w:r>
    </w:p>
    <w:p w14:paraId="5194EF58" w14:textId="77777777" w:rsidR="0005274D" w:rsidRPr="00A77824" w:rsidRDefault="0005274D" w:rsidP="0005274D">
      <w:pPr>
        <w:rPr>
          <w:b w:val="0"/>
          <w:noProof/>
        </w:rPr>
      </w:pPr>
    </w:p>
    <w:p w14:paraId="59AEF695" w14:textId="1215FB54" w:rsidR="0005274D" w:rsidRPr="00A77824" w:rsidRDefault="0005274D" w:rsidP="0005274D">
      <w:pPr>
        <w:rPr>
          <w:b w:val="0"/>
          <w:noProof/>
        </w:rPr>
      </w:pPr>
      <w:r w:rsidRPr="00A77824">
        <w:rPr>
          <w:b w:val="0"/>
          <w:noProof/>
        </w:rPr>
        <w:t>And again, Cross Country is a bit like Summer league, It's free as the club pays the race entry fee and you just turn up, no matter what your ability is.</w:t>
      </w:r>
    </w:p>
    <w:p w14:paraId="70578726" w14:textId="68E8C180" w:rsidR="00D9762A" w:rsidRPr="00A77824" w:rsidRDefault="00D9762A" w:rsidP="0005274D">
      <w:pPr>
        <w:rPr>
          <w:b w:val="0"/>
          <w:noProof/>
        </w:rPr>
      </w:pPr>
    </w:p>
    <w:p w14:paraId="44543FB7" w14:textId="0C0FBAB3" w:rsidR="00D9762A" w:rsidRPr="00A77824" w:rsidRDefault="00D9762A" w:rsidP="0005274D">
      <w:pPr>
        <w:rPr>
          <w:b w:val="0"/>
          <w:noProof/>
        </w:rPr>
      </w:pPr>
      <w:bookmarkStart w:id="27" w:name="_Toc5100395"/>
      <w:bookmarkStart w:id="28" w:name="_Toc5100449"/>
      <w:r w:rsidRPr="00A77824">
        <w:rPr>
          <w:rStyle w:val="Heading2Char"/>
          <w:b w:val="0"/>
        </w:rPr>
        <w:t>Kit Secretary Report</w:t>
      </w:r>
      <w:bookmarkEnd w:id="27"/>
      <w:bookmarkEnd w:id="28"/>
      <w:r w:rsidRPr="00A77824">
        <w:rPr>
          <w:b w:val="0"/>
          <w:noProof/>
        </w:rPr>
        <w:t xml:space="preserve"> ( read out by Mark Davis)</w:t>
      </w:r>
    </w:p>
    <w:p w14:paraId="79BA4B2B" w14:textId="2ED93AC7" w:rsidR="008C0667" w:rsidRPr="00A77824" w:rsidRDefault="00D9762A" w:rsidP="00DF027C">
      <w:pPr>
        <w:rPr>
          <w:b w:val="0"/>
          <w:noProof/>
        </w:rPr>
      </w:pPr>
      <w:r w:rsidRPr="00A77824">
        <w:rPr>
          <w:b w:val="0"/>
          <w:noProof/>
        </w:rPr>
        <w:t xml:space="preserve"> </w:t>
      </w:r>
    </w:p>
    <w:p w14:paraId="5EB0B31E" w14:textId="53F1AF3A" w:rsidR="00D9762A" w:rsidRPr="00A77824" w:rsidRDefault="00D9762A" w:rsidP="00DF027C">
      <w:pPr>
        <w:rPr>
          <w:b w:val="0"/>
          <w:noProof/>
        </w:rPr>
      </w:pPr>
      <w:r w:rsidRPr="00A77824">
        <w:rPr>
          <w:b w:val="0"/>
          <w:noProof/>
        </w:rPr>
        <w:t xml:space="preserve">I </w:t>
      </w:r>
      <w:r w:rsidR="00EC57E0" w:rsidRPr="00A77824">
        <w:rPr>
          <w:b w:val="0"/>
          <w:noProof/>
        </w:rPr>
        <w:t xml:space="preserve">(Wendy Lawson) </w:t>
      </w:r>
      <w:r w:rsidRPr="00A77824">
        <w:rPr>
          <w:b w:val="0"/>
          <w:noProof/>
        </w:rPr>
        <w:t xml:space="preserve">took over the position of Kit Secretary at the last AGM and inherited approxiamately £1,600 </w:t>
      </w:r>
      <w:r w:rsidR="00EE63E5" w:rsidRPr="00A77824">
        <w:rPr>
          <w:b w:val="0"/>
          <w:noProof/>
        </w:rPr>
        <w:t>worth of kit, namely hoodies, beanies, training tops, club vests and club T-shirts.</w:t>
      </w:r>
    </w:p>
    <w:p w14:paraId="30D31E30" w14:textId="2E39DCF9" w:rsidR="00EE63E5" w:rsidRPr="00A77824" w:rsidRDefault="00EE63E5" w:rsidP="00DF027C">
      <w:pPr>
        <w:rPr>
          <w:b w:val="0"/>
          <w:noProof/>
        </w:rPr>
      </w:pPr>
    </w:p>
    <w:p w14:paraId="7CDF0582" w14:textId="13F3BAE1" w:rsidR="00EE63E5" w:rsidRPr="00A77824" w:rsidRDefault="00EE63E5" w:rsidP="00DF027C">
      <w:pPr>
        <w:rPr>
          <w:b w:val="0"/>
          <w:noProof/>
        </w:rPr>
      </w:pPr>
      <w:r w:rsidRPr="00A77824">
        <w:rPr>
          <w:b w:val="0"/>
          <w:noProof/>
        </w:rPr>
        <w:t>Over the last financial year the club has sold approxiamately £120 worth of kit, together with £132 of jackets which are pre-payable orders.</w:t>
      </w:r>
    </w:p>
    <w:p w14:paraId="0854FAAC" w14:textId="3F213D0D" w:rsidR="00EE63E5" w:rsidRPr="00A77824" w:rsidRDefault="00EE63E5" w:rsidP="00DF027C">
      <w:pPr>
        <w:rPr>
          <w:b w:val="0"/>
          <w:noProof/>
        </w:rPr>
      </w:pPr>
    </w:p>
    <w:p w14:paraId="792FE7C6" w14:textId="14B542BE" w:rsidR="00EE63E5" w:rsidRPr="00A77824" w:rsidRDefault="00EE63E5" w:rsidP="00DF027C">
      <w:pPr>
        <w:rPr>
          <w:b w:val="0"/>
          <w:noProof/>
        </w:rPr>
      </w:pPr>
      <w:r w:rsidRPr="00A77824">
        <w:rPr>
          <w:b w:val="0"/>
          <w:noProof/>
        </w:rPr>
        <w:t>As the stocks for some of the smaller sizes of club vests and shirts are minimal, there is a six week turn around with the club’s suppliers. I would ask Club members to bear this in mind when requesting and subsequently finding out that particular sizes have to be ordred.</w:t>
      </w:r>
    </w:p>
    <w:p w14:paraId="08CE28AD" w14:textId="67FB2A6B" w:rsidR="00EE63E5" w:rsidRPr="00A77824" w:rsidRDefault="00EE63E5" w:rsidP="00DF027C">
      <w:pPr>
        <w:rPr>
          <w:b w:val="0"/>
          <w:noProof/>
        </w:rPr>
      </w:pPr>
    </w:p>
    <w:p w14:paraId="29974634" w14:textId="4B688D75" w:rsidR="00EE63E5" w:rsidRPr="00A77824" w:rsidRDefault="00EE63E5" w:rsidP="00DF027C">
      <w:pPr>
        <w:rPr>
          <w:b w:val="0"/>
          <w:noProof/>
        </w:rPr>
      </w:pPr>
      <w:r w:rsidRPr="00A77824">
        <w:rPr>
          <w:b w:val="0"/>
          <w:noProof/>
        </w:rPr>
        <w:t xml:space="preserve">Just to retaliate all kit now has to be paid via the Club’s bank account (details of which can be found on the Club’s website). All orders should have the reference </w:t>
      </w:r>
      <w:r w:rsidRPr="00A77824">
        <w:rPr>
          <w:b w:val="0"/>
          <w:noProof/>
          <w:color w:val="FF0000"/>
        </w:rPr>
        <w:t xml:space="preserve">‘ </w:t>
      </w:r>
      <w:r w:rsidRPr="00A77824">
        <w:rPr>
          <w:b w:val="0"/>
          <w:noProof/>
          <w:color w:val="FF0000"/>
          <w:u w:val="single"/>
        </w:rPr>
        <w:t>KIT – Surname of member</w:t>
      </w:r>
      <w:r w:rsidRPr="00A77824">
        <w:rPr>
          <w:b w:val="0"/>
          <w:noProof/>
          <w:color w:val="FF0000"/>
        </w:rPr>
        <w:t>’</w:t>
      </w:r>
      <w:r w:rsidRPr="00A77824">
        <w:rPr>
          <w:b w:val="0"/>
          <w:noProof/>
        </w:rPr>
        <w:t>) to make payments clear to Hayley Purdy.</w:t>
      </w:r>
    </w:p>
    <w:p w14:paraId="157432B1" w14:textId="5D0C1A33" w:rsidR="008841D8" w:rsidRPr="00A77824" w:rsidRDefault="008841D8" w:rsidP="00DF027C">
      <w:pPr>
        <w:rPr>
          <w:b w:val="0"/>
          <w:noProof/>
        </w:rPr>
      </w:pPr>
    </w:p>
    <w:p w14:paraId="3455F264" w14:textId="39E6A662" w:rsidR="00EE63E5" w:rsidRPr="00A77824" w:rsidRDefault="00EE63E5" w:rsidP="00DF027C">
      <w:pPr>
        <w:rPr>
          <w:b w:val="0"/>
          <w:noProof/>
        </w:rPr>
      </w:pPr>
      <w:r w:rsidRPr="00A77824">
        <w:rPr>
          <w:b w:val="0"/>
          <w:noProof/>
        </w:rPr>
        <w:t>I find it easiear to deal with orders if they arrive by email and am happy to have my address (</w:t>
      </w:r>
      <w:hyperlink r:id="rId24" w:history="1">
        <w:r w:rsidR="00EC57E0" w:rsidRPr="00A77824">
          <w:rPr>
            <w:rStyle w:val="Hyperlink"/>
            <w:b w:val="0"/>
            <w:noProof/>
          </w:rPr>
          <w:t>wendylawson385@gmail.com</w:t>
        </w:r>
      </w:hyperlink>
      <w:r w:rsidR="00EC57E0" w:rsidRPr="00A77824">
        <w:rPr>
          <w:b w:val="0"/>
          <w:noProof/>
        </w:rPr>
        <w:t>) visible on the club’s website for this purpose.</w:t>
      </w:r>
    </w:p>
    <w:p w14:paraId="6089D903" w14:textId="23573902" w:rsidR="00B63E7B" w:rsidRPr="00A77824" w:rsidRDefault="00B63E7B" w:rsidP="00DF027C">
      <w:pPr>
        <w:rPr>
          <w:b w:val="0"/>
          <w:noProof/>
        </w:rPr>
      </w:pPr>
    </w:p>
    <w:p w14:paraId="75027B3F" w14:textId="77777777" w:rsidR="00B63E7B" w:rsidRPr="00A77824" w:rsidRDefault="00B63E7B" w:rsidP="00B63E7B">
      <w:pPr>
        <w:pStyle w:val="NormalWeb"/>
        <w:spacing w:before="0" w:beforeAutospacing="0" w:after="0" w:afterAutospacing="0" w:line="300" w:lineRule="atLeast"/>
        <w:textAlignment w:val="baseline"/>
        <w:rPr>
          <w:rFonts w:asciiTheme="minorHAnsi" w:eastAsiaTheme="minorEastAsia" w:hAnsiTheme="minorHAnsi" w:cstheme="minorBidi"/>
          <w:noProof/>
          <w:color w:val="637052" w:themeColor="text2"/>
          <w:sz w:val="28"/>
          <w:szCs w:val="22"/>
          <w:lang w:val="en-US" w:eastAsia="en-US"/>
        </w:rPr>
      </w:pPr>
      <w:bookmarkStart w:id="29" w:name="_Toc5100396"/>
      <w:bookmarkStart w:id="30" w:name="_Toc5100450"/>
      <w:r w:rsidRPr="00A77824">
        <w:rPr>
          <w:rStyle w:val="Heading1Char"/>
          <w:lang w:val="en-US" w:eastAsia="en-US"/>
        </w:rPr>
        <w:lastRenderedPageBreak/>
        <w:t>Constitution</w:t>
      </w:r>
      <w:r w:rsidRPr="00A77824">
        <w:rPr>
          <w:rStyle w:val="Heading1Char"/>
        </w:rPr>
        <w:t xml:space="preserve"> </w:t>
      </w:r>
      <w:r w:rsidRPr="00A77824">
        <w:rPr>
          <w:rStyle w:val="Heading1Char"/>
          <w:lang w:val="en-US" w:eastAsia="en-US"/>
        </w:rPr>
        <w:t>Amendment</w:t>
      </w:r>
      <w:bookmarkEnd w:id="29"/>
      <w:bookmarkEnd w:id="30"/>
      <w:r w:rsidRPr="00A77824">
        <w:rPr>
          <w:rFonts w:asciiTheme="minorHAnsi" w:eastAsiaTheme="minorEastAsia" w:hAnsiTheme="minorHAnsi" w:cstheme="minorBidi"/>
          <w:noProof/>
          <w:color w:val="637052" w:themeColor="text2"/>
          <w:sz w:val="28"/>
          <w:szCs w:val="22"/>
          <w:lang w:val="en-US" w:eastAsia="en-US"/>
        </w:rPr>
        <w:t xml:space="preserve"> (addressed by Dave Walsh)</w:t>
      </w:r>
    </w:p>
    <w:p w14:paraId="7B3F0869" w14:textId="77777777" w:rsidR="00B63E7B" w:rsidRPr="00A77824" w:rsidRDefault="00B63E7B" w:rsidP="00B63E7B">
      <w:pPr>
        <w:pStyle w:val="NormalWeb"/>
        <w:spacing w:before="0" w:beforeAutospacing="0" w:after="0" w:afterAutospacing="0" w:line="300" w:lineRule="atLeast"/>
        <w:textAlignment w:val="baseline"/>
        <w:rPr>
          <w:rFonts w:ascii="Arial" w:hAnsi="Arial" w:cs="Arial"/>
          <w:color w:val="262626"/>
          <w:sz w:val="23"/>
          <w:szCs w:val="23"/>
        </w:rPr>
      </w:pPr>
    </w:p>
    <w:p w14:paraId="3C328CF8" w14:textId="1B14E60D" w:rsidR="00B63E7B" w:rsidRPr="00A77824" w:rsidRDefault="00B63E7B" w:rsidP="00B63E7B">
      <w:pPr>
        <w:pStyle w:val="NormalWeb"/>
        <w:spacing w:before="0" w:beforeAutospacing="0" w:after="0" w:afterAutospacing="0" w:line="300" w:lineRule="atLeast"/>
        <w:textAlignment w:val="baseline"/>
        <w:rPr>
          <w:rFonts w:asciiTheme="minorHAnsi" w:eastAsiaTheme="minorEastAsia" w:hAnsiTheme="minorHAnsi" w:cstheme="minorBidi"/>
          <w:noProof/>
          <w:color w:val="637052" w:themeColor="text2"/>
          <w:sz w:val="28"/>
          <w:szCs w:val="22"/>
          <w:lang w:val="en-US" w:eastAsia="en-US"/>
        </w:rPr>
      </w:pPr>
      <w:r w:rsidRPr="00A77824">
        <w:rPr>
          <w:rFonts w:ascii="Arial" w:hAnsi="Arial" w:cs="Arial"/>
          <w:color w:val="262626"/>
          <w:sz w:val="23"/>
          <w:szCs w:val="23"/>
        </w:rPr>
        <w:t> </w:t>
      </w:r>
      <w:r w:rsidRPr="00A77824">
        <w:rPr>
          <w:rFonts w:asciiTheme="minorHAnsi" w:eastAsiaTheme="minorEastAsia" w:hAnsiTheme="minorHAnsi" w:cstheme="minorBidi"/>
          <w:noProof/>
          <w:color w:val="637052" w:themeColor="text2"/>
          <w:sz w:val="28"/>
          <w:szCs w:val="22"/>
          <w:lang w:val="en-US" w:eastAsia="en-US"/>
        </w:rPr>
        <w:t>So</w:t>
      </w:r>
      <w:r w:rsidR="00A77824" w:rsidRPr="00A77824">
        <w:rPr>
          <w:rFonts w:asciiTheme="minorHAnsi" w:eastAsiaTheme="minorEastAsia" w:hAnsiTheme="minorHAnsi" w:cstheme="minorBidi"/>
          <w:noProof/>
          <w:color w:val="637052" w:themeColor="text2"/>
          <w:sz w:val="28"/>
          <w:szCs w:val="22"/>
          <w:lang w:val="en-US" w:eastAsia="en-US"/>
        </w:rPr>
        <w:t>,</w:t>
      </w:r>
      <w:r w:rsidRPr="00A77824">
        <w:rPr>
          <w:rFonts w:asciiTheme="minorHAnsi" w:eastAsiaTheme="minorEastAsia" w:hAnsiTheme="minorHAnsi" w:cstheme="minorBidi"/>
          <w:noProof/>
          <w:color w:val="637052" w:themeColor="text2"/>
          <w:sz w:val="28"/>
          <w:szCs w:val="22"/>
          <w:lang w:val="en-US" w:eastAsia="en-US"/>
        </w:rPr>
        <w:t xml:space="preserve"> there's on constitution amendment we want to make this year and it's really just a matter of clarification people that</w:t>
      </w:r>
      <w:r w:rsidRPr="00A77824">
        <w:rPr>
          <w:rFonts w:ascii="Arial" w:hAnsi="Arial" w:cs="Arial"/>
          <w:color w:val="262626"/>
          <w:sz w:val="23"/>
          <w:szCs w:val="23"/>
        </w:rPr>
        <w:t xml:space="preserve"> </w:t>
      </w:r>
      <w:r w:rsidRPr="00A77824">
        <w:rPr>
          <w:rFonts w:asciiTheme="minorHAnsi" w:eastAsiaTheme="minorEastAsia" w:hAnsiTheme="minorHAnsi" w:cstheme="minorBidi"/>
          <w:noProof/>
          <w:color w:val="637052" w:themeColor="text2"/>
          <w:sz w:val="28"/>
          <w:szCs w:val="22"/>
          <w:lang w:val="en-US" w:eastAsia="en-US"/>
        </w:rPr>
        <w:t>pay</w:t>
      </w:r>
      <w:r w:rsidRPr="00A77824">
        <w:rPr>
          <w:rFonts w:asciiTheme="minorHAnsi" w:hAnsiTheme="minorHAnsi" w:cs="Arial"/>
          <w:color w:val="262626"/>
          <w:sz w:val="28"/>
          <w:szCs w:val="28"/>
        </w:rPr>
        <w:t xml:space="preserve"> </w:t>
      </w:r>
      <w:r w:rsidRPr="00A77824">
        <w:rPr>
          <w:rFonts w:asciiTheme="minorHAnsi" w:eastAsiaTheme="minorEastAsia" w:hAnsiTheme="minorHAnsi" w:cstheme="minorBidi"/>
          <w:noProof/>
          <w:color w:val="637052" w:themeColor="text2"/>
          <w:sz w:val="28"/>
          <w:szCs w:val="22"/>
          <w:lang w:val="en-US" w:eastAsia="en-US"/>
        </w:rPr>
        <w:t xml:space="preserve">fees are due on the 1st of January, and because it doesn't pacifically say it some people </w:t>
      </w:r>
      <w:r w:rsidR="00A77824" w:rsidRPr="00A77824">
        <w:rPr>
          <w:rFonts w:asciiTheme="minorHAnsi" w:eastAsiaTheme="minorEastAsia" w:hAnsiTheme="minorHAnsi" w:cstheme="minorBidi"/>
          <w:noProof/>
          <w:color w:val="637052" w:themeColor="text2"/>
          <w:sz w:val="28"/>
          <w:szCs w:val="22"/>
          <w:lang w:val="en-US" w:eastAsia="en-US"/>
        </w:rPr>
        <w:t xml:space="preserve">annually </w:t>
      </w:r>
      <w:r w:rsidRPr="00A77824">
        <w:rPr>
          <w:rFonts w:asciiTheme="minorHAnsi" w:eastAsiaTheme="minorEastAsia" w:hAnsiTheme="minorHAnsi" w:cstheme="minorBidi"/>
          <w:noProof/>
          <w:color w:val="637052" w:themeColor="text2"/>
          <w:sz w:val="28"/>
          <w:szCs w:val="22"/>
          <w:lang w:val="en-US" w:eastAsia="en-US"/>
        </w:rPr>
        <w:t xml:space="preserve">have been thinking that the payment made in January runs through to The April of the following year because that's when the EAA year. </w:t>
      </w:r>
      <w:r w:rsidR="00A77824" w:rsidRPr="00A77824">
        <w:rPr>
          <w:rFonts w:asciiTheme="minorHAnsi" w:eastAsiaTheme="minorEastAsia" w:hAnsiTheme="minorHAnsi" w:cstheme="minorBidi"/>
          <w:noProof/>
          <w:color w:val="637052" w:themeColor="text2"/>
          <w:sz w:val="28"/>
          <w:szCs w:val="22"/>
          <w:lang w:val="en-US" w:eastAsia="en-US"/>
        </w:rPr>
        <w:t xml:space="preserve">as it's been pointed out there's some ambiguity as to when the club year is. So the current constitution is that the </w:t>
      </w:r>
      <w:r w:rsidRPr="00A77824">
        <w:rPr>
          <w:rFonts w:asciiTheme="minorHAnsi" w:eastAsiaTheme="minorEastAsia" w:hAnsiTheme="minorHAnsi" w:cstheme="minorBidi"/>
          <w:noProof/>
          <w:color w:val="637052" w:themeColor="text2"/>
          <w:sz w:val="28"/>
          <w:szCs w:val="22"/>
          <w:lang w:val="en-US" w:eastAsia="en-US"/>
        </w:rPr>
        <w:t>That is not intended to be the case, so what we want to do is to just clarify that the club year ends on the 31st December.</w:t>
      </w:r>
    </w:p>
    <w:p w14:paraId="7A56E46D" w14:textId="77777777" w:rsidR="00B63E7B" w:rsidRPr="00A77824" w:rsidRDefault="00B63E7B" w:rsidP="00B63E7B">
      <w:pPr>
        <w:pStyle w:val="NormalWeb"/>
        <w:spacing w:before="0" w:beforeAutospacing="0" w:after="0" w:afterAutospacing="0" w:line="300" w:lineRule="atLeast"/>
        <w:textAlignment w:val="baseline"/>
        <w:rPr>
          <w:rFonts w:asciiTheme="minorHAnsi" w:eastAsiaTheme="minorEastAsia" w:hAnsiTheme="minorHAnsi" w:cstheme="minorBidi"/>
          <w:noProof/>
          <w:color w:val="637052" w:themeColor="text2"/>
          <w:sz w:val="28"/>
          <w:szCs w:val="22"/>
          <w:lang w:val="en-US" w:eastAsia="en-US"/>
        </w:rPr>
      </w:pPr>
    </w:p>
    <w:p w14:paraId="72861DBC" w14:textId="2B51E94B" w:rsidR="00B63E7B" w:rsidRPr="00A77824" w:rsidRDefault="00B63E7B" w:rsidP="00B63E7B">
      <w:pPr>
        <w:pStyle w:val="NormalWeb"/>
        <w:spacing w:before="0" w:beforeAutospacing="0" w:after="0" w:afterAutospacing="0" w:line="300" w:lineRule="atLeast"/>
        <w:textAlignment w:val="baseline"/>
        <w:rPr>
          <w:rFonts w:asciiTheme="minorHAnsi" w:eastAsiaTheme="minorEastAsia" w:hAnsiTheme="minorHAnsi" w:cstheme="minorBidi"/>
          <w:noProof/>
          <w:color w:val="637052" w:themeColor="text2"/>
          <w:sz w:val="28"/>
          <w:szCs w:val="22"/>
          <w:lang w:val="en-US" w:eastAsia="en-US"/>
        </w:rPr>
      </w:pPr>
      <w:r w:rsidRPr="00A77824">
        <w:rPr>
          <w:rFonts w:asciiTheme="minorHAnsi" w:eastAsiaTheme="minorEastAsia" w:hAnsiTheme="minorHAnsi" w:cstheme="minorBidi"/>
          <w:noProof/>
          <w:color w:val="637052" w:themeColor="text2"/>
          <w:sz w:val="28"/>
          <w:szCs w:val="22"/>
          <w:lang w:val="en-US" w:eastAsia="en-US"/>
        </w:rPr>
        <w:t>So</w:t>
      </w:r>
      <w:r w:rsidR="00A77824" w:rsidRPr="00A77824">
        <w:rPr>
          <w:rFonts w:asciiTheme="minorHAnsi" w:eastAsiaTheme="minorEastAsia" w:hAnsiTheme="minorHAnsi" w:cstheme="minorBidi"/>
          <w:noProof/>
          <w:color w:val="637052" w:themeColor="text2"/>
          <w:sz w:val="28"/>
          <w:szCs w:val="22"/>
          <w:lang w:val="en-US" w:eastAsia="en-US"/>
        </w:rPr>
        <w:t>,</w:t>
      </w:r>
      <w:r w:rsidRPr="00A77824">
        <w:rPr>
          <w:rFonts w:asciiTheme="minorHAnsi" w:eastAsiaTheme="minorEastAsia" w:hAnsiTheme="minorHAnsi" w:cstheme="minorBidi"/>
          <w:noProof/>
          <w:color w:val="637052" w:themeColor="text2"/>
          <w:sz w:val="28"/>
          <w:szCs w:val="22"/>
          <w:lang w:val="en-US" w:eastAsia="en-US"/>
        </w:rPr>
        <w:t xml:space="preserve"> this is a vote on that, the club year ends on December 31st. Dave </w:t>
      </w:r>
      <w:r w:rsidR="00A77824" w:rsidRPr="00A77824">
        <w:rPr>
          <w:rFonts w:asciiTheme="minorHAnsi" w:eastAsiaTheme="minorEastAsia" w:hAnsiTheme="minorHAnsi" w:cstheme="minorBidi"/>
          <w:noProof/>
          <w:color w:val="637052" w:themeColor="text2"/>
          <w:sz w:val="28"/>
          <w:szCs w:val="22"/>
          <w:lang w:val="en-US" w:eastAsia="en-US"/>
        </w:rPr>
        <w:t>asked,</w:t>
      </w:r>
      <w:r w:rsidRPr="00A77824">
        <w:rPr>
          <w:rFonts w:asciiTheme="minorHAnsi" w:eastAsiaTheme="minorEastAsia" w:hAnsiTheme="minorHAnsi" w:cstheme="minorBidi"/>
          <w:noProof/>
          <w:color w:val="637052" w:themeColor="text2"/>
          <w:sz w:val="28"/>
          <w:szCs w:val="22"/>
          <w:lang w:val="en-US" w:eastAsia="en-US"/>
        </w:rPr>
        <w:t xml:space="preserve"> 'does anyone here want to ask any questions on that?'</w:t>
      </w:r>
    </w:p>
    <w:p w14:paraId="462FADF2" w14:textId="77777777" w:rsidR="00A77824" w:rsidRPr="00A77824" w:rsidRDefault="00B63E7B" w:rsidP="00B63E7B">
      <w:pPr>
        <w:pStyle w:val="NormalWeb"/>
        <w:spacing w:before="0" w:beforeAutospacing="0" w:after="0" w:afterAutospacing="0" w:line="300" w:lineRule="atLeast"/>
        <w:textAlignment w:val="baseline"/>
        <w:rPr>
          <w:rFonts w:asciiTheme="minorHAnsi" w:eastAsiaTheme="minorEastAsia" w:hAnsiTheme="minorHAnsi" w:cstheme="minorBidi"/>
          <w:noProof/>
          <w:color w:val="637052" w:themeColor="text2"/>
          <w:sz w:val="28"/>
          <w:szCs w:val="22"/>
          <w:lang w:val="en-US" w:eastAsia="en-US"/>
        </w:rPr>
      </w:pPr>
      <w:r w:rsidRPr="00A77824">
        <w:rPr>
          <w:rFonts w:asciiTheme="minorHAnsi" w:eastAsiaTheme="minorEastAsia" w:hAnsiTheme="minorHAnsi" w:cstheme="minorBidi"/>
          <w:noProof/>
          <w:color w:val="637052" w:themeColor="text2"/>
          <w:sz w:val="28"/>
          <w:szCs w:val="22"/>
          <w:lang w:val="en-US" w:eastAsia="en-US"/>
        </w:rPr>
        <w:t>Nobody answered and Dave asked for a show of hands on who was in favour of the year end being December 31st. The show of hands was unanimous, he then asked if anyone wanted to vote against, nobody raised their hand.</w:t>
      </w:r>
    </w:p>
    <w:p w14:paraId="26F2E1BC" w14:textId="77777777" w:rsidR="00A77824" w:rsidRPr="00A77824" w:rsidRDefault="00A77824" w:rsidP="00B63E7B">
      <w:pPr>
        <w:pStyle w:val="NormalWeb"/>
        <w:spacing w:before="0" w:beforeAutospacing="0" w:after="0" w:afterAutospacing="0" w:line="300" w:lineRule="atLeast"/>
        <w:textAlignment w:val="baseline"/>
        <w:rPr>
          <w:rFonts w:asciiTheme="minorHAnsi" w:eastAsiaTheme="minorEastAsia" w:hAnsiTheme="minorHAnsi" w:cstheme="minorBidi"/>
          <w:noProof/>
          <w:color w:val="637052" w:themeColor="text2"/>
          <w:sz w:val="28"/>
          <w:szCs w:val="22"/>
          <w:lang w:val="en-US" w:eastAsia="en-US"/>
        </w:rPr>
      </w:pPr>
    </w:p>
    <w:p w14:paraId="00DA8B86" w14:textId="77777777" w:rsidR="00762C18" w:rsidRPr="005F7273" w:rsidRDefault="00A77824" w:rsidP="005F7273">
      <w:pPr>
        <w:pStyle w:val="Heading1"/>
      </w:pPr>
      <w:bookmarkStart w:id="31" w:name="_Toc5100397"/>
      <w:bookmarkStart w:id="32" w:name="_Toc5100451"/>
      <w:r w:rsidRPr="005F7273">
        <w:t>Election of Officers</w:t>
      </w:r>
      <w:bookmarkEnd w:id="31"/>
      <w:bookmarkEnd w:id="32"/>
    </w:p>
    <w:p w14:paraId="580863EA"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(Leigh Stubbs speaking)</w:t>
      </w:r>
    </w:p>
    <w:p w14:paraId="2E9C47FF" w14:textId="20FED0FC"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Chairman Leigh Stubbs, I'm standing</w:t>
      </w:r>
    </w:p>
    <w:p w14:paraId="3C82CF30"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Vice Chairman Mark Davis, (turns to Mark) your standing?</w:t>
      </w:r>
    </w:p>
    <w:p w14:paraId="01533E35"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Treasurer Hayley Purdy, standing</w:t>
      </w:r>
    </w:p>
    <w:p w14:paraId="71861B97"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Membership secretary Martyn Newton, standing</w:t>
      </w:r>
    </w:p>
    <w:p w14:paraId="40DD73BB"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Social Secretary Peter Henley, standing</w:t>
      </w:r>
    </w:p>
    <w:p w14:paraId="0AADA654"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Kit Secretary Wendy Lawson, standing</w:t>
      </w:r>
    </w:p>
    <w:p w14:paraId="42D28C61"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Coach Simon Nash, standing</w:t>
      </w:r>
    </w:p>
    <w:p w14:paraId="226030FE"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Fell Coach Peter Henley, standing</w:t>
      </w:r>
    </w:p>
    <w:p w14:paraId="5F444C40"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Communications Jo Stocks, NOT standing so if anyone would like a position as a communications officer which basically involves updating the website with the results, doing twitter, and Facebook is anyone interested in that position at all? (no one stepped forward) Please say otherwise I'll end up doing it. I take that as a no then.</w:t>
      </w:r>
    </w:p>
    <w:p w14:paraId="5A2E1422"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Summer League and Cross Country Francesco Lari, standing</w:t>
      </w:r>
    </w:p>
    <w:p w14:paraId="34C730DF"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Male team manager Leigh Stubbs, standing</w:t>
      </w:r>
    </w:p>
    <w:p w14:paraId="58AAB0A7"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Female team manager Jo Socks, NOT standing </w:t>
      </w:r>
    </w:p>
    <w:p w14:paraId="2747E81C"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Please can I have a show of hands for those that want the committee to be voted back in? (The show of hands was unanimous) </w:t>
      </w:r>
    </w:p>
    <w:p w14:paraId="0CA0542A"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Now for the positions that are open, Secretary Phil James is standing down and the candidate is Val Walker, which has been nominated by me and seconded by Mark, does anyone object to that? Does anyone want to rival? Nope, so you are now secretary</w:t>
      </w:r>
    </w:p>
    <w:p w14:paraId="7DC98880"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lastRenderedPageBreak/>
        <w:t>No one wants communications </w:t>
      </w:r>
    </w:p>
    <w:p w14:paraId="37868E03"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Jo Stocks explains that she is trying to get off Facebook, so that is why, part of the reason she isn't standing.</w:t>
      </w:r>
    </w:p>
    <w:p w14:paraId="4002D824"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So basically, if you like using Facebook...</w:t>
      </w:r>
    </w:p>
    <w:p w14:paraId="482AA8C1" w14:textId="11952024" w:rsidR="00762C18" w:rsidRPr="005F7273" w:rsidRDefault="005F7273"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So,</w:t>
      </w:r>
      <w:r w:rsidR="00762C18" w:rsidRPr="005F7273">
        <w:rPr>
          <w:rFonts w:asciiTheme="minorHAnsi" w:hAnsiTheme="minorHAnsi" w:cs="Arial"/>
          <w:color w:val="49533D" w:themeColor="text2" w:themeShade="BF"/>
          <w:sz w:val="28"/>
          <w:szCs w:val="28"/>
        </w:rPr>
        <w:t xml:space="preserve"> when Leigh sends out an event email, some people don't read their emails, so put it on Facebook and Twitter. When we have committee meetings updates, erm what's ever come about, event flyers and then update race results.</w:t>
      </w:r>
    </w:p>
    <w:p w14:paraId="2798DF7D"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Dave Walsh goes onto explain that the communications role has changed over the years, as it used to be putting things in the Evening Post years ago. The new officer could do their communications differently. Leigh said he didn't mind a double act.</w:t>
      </w:r>
    </w:p>
    <w:p w14:paraId="2EC27D0D" w14:textId="6AF65591"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Leigh asked, 'Jo is also stepping down from team manager does any want to put their name forward?'</w:t>
      </w:r>
    </w:p>
    <w:p w14:paraId="76442FDD" w14:textId="15CF6A9F"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Jo explains that it is basically getting names together for the female teams and collecting tokens at the summer league. She then said she would like to thank Joanna Ward, (Chris Ward's wife) for collecting tokens at the end of the races at last year’s summer league with Wendy and other people, but she is not actually a club member. She took all and wrote down the names.</w:t>
      </w:r>
    </w:p>
    <w:p w14:paraId="30ED30D0"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Cross Country is really easy because generally there's just me and Haley and then 4 or 5 other people might come along. You just have to collect the names.</w:t>
      </w:r>
    </w:p>
    <w:p w14:paraId="16767B66"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Summer League is a little bit more, but we only had 26 ladies in the summer league last year so it's not a lot to cope with. Men's is a whole lot harder and then when we have the relays and cross countries getting people interested.</w:t>
      </w:r>
    </w:p>
    <w:p w14:paraId="5A68B7BE"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Leigh Stubbs asked if anyone was interested in that position? (no one came forward).</w:t>
      </w:r>
    </w:p>
    <w:p w14:paraId="7E5DDCFF"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Dave Walsh explains that it is free entry for relays and that most club's charge.</w:t>
      </w:r>
    </w:p>
    <w:p w14:paraId="71F40ED5"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(Leigh Stubbs speaking again) The next positions are 2 committee members which are basically rolling positions, which you can get drafted into anything. Martin Lee has put his name down for this one, as he's at most committee meetings. He's nominated by me and seconded by Mark. Does anyone object to that? No one raises their hand, we need one more if anyone's interested? Mark Davis adds you'll get see how the club's run.</w:t>
      </w:r>
    </w:p>
    <w:p w14:paraId="3AE9E64F" w14:textId="5671D07B"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Peter Henley then starts speaking ' I think Val's a good example how that can work out well because Val joined on last year as one of the additional committee members and now, she's doing a great job of taking all the minutes'.</w:t>
      </w:r>
    </w:p>
    <w:p w14:paraId="3A3531F3" w14:textId="77777777"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And Jo Stocks adds and all the experience that you can put on your C.V. (everybody laughs).</w:t>
      </w:r>
    </w:p>
    <w:p w14:paraId="47B1AAB4" w14:textId="61E254DD"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r w:rsidRPr="005F7273">
        <w:rPr>
          <w:rFonts w:asciiTheme="minorHAnsi" w:hAnsiTheme="minorHAnsi" w:cs="Arial"/>
          <w:color w:val="49533D" w:themeColor="text2" w:themeShade="BF"/>
          <w:sz w:val="28"/>
          <w:szCs w:val="28"/>
        </w:rPr>
        <w:t>Leigh Stubbs said he'd like to thank Jo and Phil James for all their help, and the rest of the committee for staying on of course.</w:t>
      </w:r>
    </w:p>
    <w:p w14:paraId="42DE8258" w14:textId="6D3B3E8F"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p>
    <w:p w14:paraId="14DBF6ED" w14:textId="559CA90E" w:rsidR="00762C18" w:rsidRPr="005F7273" w:rsidRDefault="00762C18" w:rsidP="00762C18">
      <w:pPr>
        <w:pStyle w:val="NormalWeb"/>
        <w:spacing w:before="0" w:beforeAutospacing="0" w:after="0" w:afterAutospacing="0"/>
        <w:textAlignment w:val="baseline"/>
        <w:rPr>
          <w:rFonts w:asciiTheme="minorHAnsi" w:hAnsiTheme="minorHAnsi" w:cs="Arial"/>
          <w:color w:val="49533D" w:themeColor="text2" w:themeShade="BF"/>
          <w:sz w:val="28"/>
          <w:szCs w:val="28"/>
        </w:rPr>
      </w:pPr>
    </w:p>
    <w:p w14:paraId="760E5872" w14:textId="7174A31B" w:rsidR="00762C18" w:rsidRPr="005F7273" w:rsidRDefault="005F7273" w:rsidP="005F7273">
      <w:pPr>
        <w:pStyle w:val="Heading1"/>
        <w:rPr>
          <w:rFonts w:asciiTheme="minorHAnsi" w:eastAsia="Times New Roman" w:hAnsiTheme="minorHAnsi"/>
          <w:sz w:val="28"/>
          <w:szCs w:val="28"/>
        </w:rPr>
      </w:pPr>
      <w:bookmarkStart w:id="33" w:name="_Toc5100398"/>
      <w:bookmarkStart w:id="34" w:name="_Toc5100452"/>
      <w:r w:rsidRPr="005F7273">
        <w:lastRenderedPageBreak/>
        <w:t>Awards</w:t>
      </w:r>
      <w:r w:rsidRPr="005F7273">
        <w:rPr>
          <w:rFonts w:asciiTheme="minorHAnsi" w:hAnsiTheme="minorHAnsi"/>
          <w:sz w:val="28"/>
          <w:szCs w:val="28"/>
        </w:rPr>
        <w:t xml:space="preserve"> (read by Dave Walsh)</w:t>
      </w:r>
      <w:bookmarkEnd w:id="33"/>
      <w:bookmarkEnd w:id="34"/>
    </w:p>
    <w:p w14:paraId="1E2FA41E" w14:textId="20926A2B" w:rsidR="00B63E7B" w:rsidRPr="000C2ABA" w:rsidRDefault="005F7273" w:rsidP="00A77824">
      <w:pPr>
        <w:pStyle w:val="Heading1"/>
        <w:rPr>
          <w:rFonts w:asciiTheme="minorHAnsi" w:hAnsiTheme="minorHAnsi"/>
          <w:b w:val="0"/>
          <w:sz w:val="28"/>
          <w:szCs w:val="28"/>
        </w:rPr>
      </w:pPr>
      <w:bookmarkStart w:id="35" w:name="_Toc5100399"/>
      <w:bookmarkStart w:id="36" w:name="_Toc5100453"/>
      <w:r w:rsidRPr="000C2ABA">
        <w:rPr>
          <w:rFonts w:asciiTheme="minorHAnsi" w:hAnsiTheme="minorHAnsi"/>
          <w:b w:val="0"/>
          <w:sz w:val="28"/>
          <w:szCs w:val="28"/>
        </w:rPr>
        <w:t>Grand Prix 2018 results, the ladies in reverse order:</w:t>
      </w:r>
      <w:bookmarkEnd w:id="35"/>
      <w:bookmarkEnd w:id="36"/>
    </w:p>
    <w:p w14:paraId="03338EDF" w14:textId="4ACE2840" w:rsidR="005F7273" w:rsidRPr="000C2ABA" w:rsidRDefault="005F7273" w:rsidP="00A77824">
      <w:pPr>
        <w:pStyle w:val="Heading1"/>
        <w:rPr>
          <w:rFonts w:asciiTheme="minorHAnsi" w:hAnsiTheme="minorHAnsi"/>
          <w:b w:val="0"/>
          <w:sz w:val="28"/>
          <w:szCs w:val="28"/>
        </w:rPr>
      </w:pPr>
      <w:bookmarkStart w:id="37" w:name="_Toc5100400"/>
      <w:bookmarkStart w:id="38" w:name="_Toc5100454"/>
      <w:r w:rsidRPr="000C2ABA">
        <w:rPr>
          <w:rFonts w:asciiTheme="minorHAnsi" w:hAnsiTheme="minorHAnsi"/>
          <w:b w:val="0"/>
          <w:sz w:val="28"/>
          <w:szCs w:val="28"/>
        </w:rPr>
        <w:t>3</w:t>
      </w:r>
      <w:r w:rsidRPr="000C2ABA">
        <w:rPr>
          <w:rFonts w:asciiTheme="minorHAnsi" w:hAnsiTheme="minorHAnsi"/>
          <w:b w:val="0"/>
          <w:sz w:val="28"/>
          <w:szCs w:val="28"/>
          <w:vertAlign w:val="superscript"/>
        </w:rPr>
        <w:t>rd</w:t>
      </w:r>
      <w:r w:rsidRPr="000C2ABA">
        <w:rPr>
          <w:rFonts w:asciiTheme="minorHAnsi" w:hAnsiTheme="minorHAnsi"/>
          <w:b w:val="0"/>
          <w:sz w:val="28"/>
          <w:szCs w:val="28"/>
        </w:rPr>
        <w:t xml:space="preserve"> lady Lisa Doyle</w:t>
      </w:r>
      <w:bookmarkEnd w:id="37"/>
      <w:bookmarkEnd w:id="38"/>
    </w:p>
    <w:p w14:paraId="4708737D" w14:textId="1A2594A0" w:rsidR="005F7273" w:rsidRPr="000C2ABA" w:rsidRDefault="005F7273" w:rsidP="00A77824">
      <w:pPr>
        <w:pStyle w:val="Heading1"/>
        <w:rPr>
          <w:rFonts w:asciiTheme="minorHAnsi" w:hAnsiTheme="minorHAnsi"/>
          <w:b w:val="0"/>
          <w:sz w:val="28"/>
          <w:szCs w:val="28"/>
        </w:rPr>
      </w:pPr>
      <w:bookmarkStart w:id="39" w:name="_Toc5100401"/>
      <w:bookmarkStart w:id="40" w:name="_Toc5100455"/>
      <w:r w:rsidRPr="000C2ABA">
        <w:rPr>
          <w:rFonts w:asciiTheme="minorHAnsi" w:hAnsiTheme="minorHAnsi"/>
          <w:b w:val="0"/>
          <w:sz w:val="28"/>
          <w:szCs w:val="28"/>
        </w:rPr>
        <w:t>2</w:t>
      </w:r>
      <w:r w:rsidRPr="000C2ABA">
        <w:rPr>
          <w:rFonts w:asciiTheme="minorHAnsi" w:hAnsiTheme="minorHAnsi"/>
          <w:b w:val="0"/>
          <w:sz w:val="28"/>
          <w:szCs w:val="28"/>
          <w:vertAlign w:val="superscript"/>
        </w:rPr>
        <w:t>nd</w:t>
      </w:r>
      <w:r w:rsidRPr="000C2ABA">
        <w:rPr>
          <w:rFonts w:asciiTheme="minorHAnsi" w:hAnsiTheme="minorHAnsi"/>
          <w:b w:val="0"/>
          <w:sz w:val="28"/>
          <w:szCs w:val="28"/>
        </w:rPr>
        <w:t xml:space="preserve"> lady Sophie Wilson</w:t>
      </w:r>
      <w:bookmarkEnd w:id="39"/>
      <w:bookmarkEnd w:id="40"/>
    </w:p>
    <w:p w14:paraId="719E93F4" w14:textId="2FED1318" w:rsidR="005F7273" w:rsidRPr="000C2ABA" w:rsidRDefault="005F7273" w:rsidP="00A77824">
      <w:pPr>
        <w:pStyle w:val="Heading1"/>
        <w:rPr>
          <w:rFonts w:asciiTheme="minorHAnsi" w:hAnsiTheme="minorHAnsi"/>
          <w:b w:val="0"/>
          <w:sz w:val="28"/>
          <w:szCs w:val="28"/>
        </w:rPr>
      </w:pPr>
      <w:bookmarkStart w:id="41" w:name="_Toc5100402"/>
      <w:bookmarkStart w:id="42" w:name="_Toc5100456"/>
      <w:r w:rsidRPr="000C2ABA">
        <w:rPr>
          <w:rFonts w:asciiTheme="minorHAnsi" w:hAnsiTheme="minorHAnsi"/>
          <w:b w:val="0"/>
          <w:sz w:val="28"/>
          <w:szCs w:val="28"/>
        </w:rPr>
        <w:t>1</w:t>
      </w:r>
      <w:r w:rsidRPr="000C2ABA">
        <w:rPr>
          <w:rFonts w:asciiTheme="minorHAnsi" w:hAnsiTheme="minorHAnsi"/>
          <w:b w:val="0"/>
          <w:sz w:val="28"/>
          <w:szCs w:val="28"/>
          <w:vertAlign w:val="superscript"/>
        </w:rPr>
        <w:t>st</w:t>
      </w:r>
      <w:r w:rsidRPr="000C2ABA">
        <w:rPr>
          <w:rFonts w:asciiTheme="minorHAnsi" w:hAnsiTheme="minorHAnsi"/>
          <w:b w:val="0"/>
          <w:sz w:val="28"/>
          <w:szCs w:val="28"/>
        </w:rPr>
        <w:t xml:space="preserve"> lady Louise Woolley</w:t>
      </w:r>
      <w:bookmarkEnd w:id="41"/>
      <w:bookmarkEnd w:id="42"/>
    </w:p>
    <w:p w14:paraId="35023A63" w14:textId="495DED84" w:rsidR="005F7273" w:rsidRPr="000C2ABA" w:rsidRDefault="005F7273" w:rsidP="00A77824">
      <w:pPr>
        <w:pStyle w:val="Heading1"/>
        <w:rPr>
          <w:rFonts w:asciiTheme="minorHAnsi" w:hAnsiTheme="minorHAnsi"/>
          <w:b w:val="0"/>
          <w:sz w:val="28"/>
          <w:szCs w:val="28"/>
        </w:rPr>
      </w:pPr>
      <w:bookmarkStart w:id="43" w:name="_Toc5100403"/>
      <w:bookmarkStart w:id="44" w:name="_Toc5100457"/>
      <w:r w:rsidRPr="000C2ABA">
        <w:rPr>
          <w:rFonts w:asciiTheme="minorHAnsi" w:hAnsiTheme="minorHAnsi"/>
          <w:b w:val="0"/>
          <w:sz w:val="28"/>
          <w:szCs w:val="28"/>
        </w:rPr>
        <w:t>1</w:t>
      </w:r>
      <w:r w:rsidRPr="000C2ABA">
        <w:rPr>
          <w:rFonts w:asciiTheme="minorHAnsi" w:hAnsiTheme="minorHAnsi"/>
          <w:b w:val="0"/>
          <w:sz w:val="28"/>
          <w:szCs w:val="28"/>
          <w:vertAlign w:val="superscript"/>
        </w:rPr>
        <w:t>st</w:t>
      </w:r>
      <w:r w:rsidRPr="000C2ABA">
        <w:rPr>
          <w:rFonts w:asciiTheme="minorHAnsi" w:hAnsiTheme="minorHAnsi"/>
          <w:b w:val="0"/>
          <w:sz w:val="28"/>
          <w:szCs w:val="28"/>
        </w:rPr>
        <w:t xml:space="preserve"> vet 35 lady Jo Stocks</w:t>
      </w:r>
      <w:bookmarkEnd w:id="43"/>
      <w:bookmarkEnd w:id="44"/>
    </w:p>
    <w:p w14:paraId="336DCE46" w14:textId="2DA0ABC4" w:rsidR="005F7273" w:rsidRPr="000C2ABA" w:rsidRDefault="005F7273" w:rsidP="00A77824">
      <w:pPr>
        <w:pStyle w:val="Heading1"/>
        <w:rPr>
          <w:rFonts w:asciiTheme="minorHAnsi" w:hAnsiTheme="minorHAnsi"/>
          <w:b w:val="0"/>
          <w:sz w:val="28"/>
          <w:szCs w:val="28"/>
        </w:rPr>
      </w:pPr>
      <w:bookmarkStart w:id="45" w:name="_Toc5100404"/>
      <w:bookmarkStart w:id="46" w:name="_Toc5100458"/>
      <w:r w:rsidRPr="000C2ABA">
        <w:rPr>
          <w:rFonts w:asciiTheme="minorHAnsi" w:hAnsiTheme="minorHAnsi"/>
          <w:b w:val="0"/>
          <w:sz w:val="28"/>
          <w:szCs w:val="28"/>
        </w:rPr>
        <w:t>Grand Prix 2018 results, men’s in reverse order:</w:t>
      </w:r>
      <w:bookmarkEnd w:id="45"/>
      <w:bookmarkEnd w:id="46"/>
    </w:p>
    <w:p w14:paraId="07EA5C2B" w14:textId="4D19C4B4" w:rsidR="005F7273" w:rsidRPr="000C2ABA" w:rsidRDefault="005F7273" w:rsidP="00A77824">
      <w:pPr>
        <w:pStyle w:val="Heading1"/>
        <w:rPr>
          <w:rFonts w:asciiTheme="minorHAnsi" w:hAnsiTheme="minorHAnsi"/>
          <w:b w:val="0"/>
          <w:sz w:val="28"/>
          <w:szCs w:val="28"/>
        </w:rPr>
      </w:pPr>
      <w:bookmarkStart w:id="47" w:name="_Toc5100405"/>
      <w:bookmarkStart w:id="48" w:name="_Toc5100459"/>
      <w:r w:rsidRPr="000C2ABA">
        <w:rPr>
          <w:rFonts w:asciiTheme="minorHAnsi" w:hAnsiTheme="minorHAnsi"/>
          <w:b w:val="0"/>
          <w:sz w:val="28"/>
          <w:szCs w:val="28"/>
        </w:rPr>
        <w:t>3</w:t>
      </w:r>
      <w:r w:rsidRPr="000C2ABA">
        <w:rPr>
          <w:rFonts w:asciiTheme="minorHAnsi" w:hAnsiTheme="minorHAnsi"/>
          <w:b w:val="0"/>
          <w:sz w:val="28"/>
          <w:szCs w:val="28"/>
          <w:vertAlign w:val="superscript"/>
        </w:rPr>
        <w:t>rd</w:t>
      </w:r>
      <w:r w:rsidRPr="000C2ABA">
        <w:rPr>
          <w:rFonts w:asciiTheme="minorHAnsi" w:hAnsiTheme="minorHAnsi"/>
          <w:b w:val="0"/>
          <w:sz w:val="28"/>
          <w:szCs w:val="28"/>
        </w:rPr>
        <w:t xml:space="preserve"> man Simon Nash</w:t>
      </w:r>
      <w:bookmarkEnd w:id="47"/>
      <w:bookmarkEnd w:id="48"/>
    </w:p>
    <w:p w14:paraId="709C0069" w14:textId="22AD2521" w:rsidR="005F7273" w:rsidRPr="000C2ABA" w:rsidRDefault="005F7273" w:rsidP="00A77824">
      <w:pPr>
        <w:pStyle w:val="Heading1"/>
        <w:rPr>
          <w:rFonts w:asciiTheme="minorHAnsi" w:hAnsiTheme="minorHAnsi"/>
          <w:b w:val="0"/>
          <w:sz w:val="28"/>
          <w:szCs w:val="28"/>
        </w:rPr>
      </w:pPr>
      <w:bookmarkStart w:id="49" w:name="_Toc5100406"/>
      <w:bookmarkStart w:id="50" w:name="_Toc5100460"/>
      <w:r w:rsidRPr="000C2ABA">
        <w:rPr>
          <w:rFonts w:asciiTheme="minorHAnsi" w:hAnsiTheme="minorHAnsi"/>
          <w:b w:val="0"/>
          <w:sz w:val="28"/>
          <w:szCs w:val="28"/>
        </w:rPr>
        <w:t>2</w:t>
      </w:r>
      <w:r w:rsidRPr="000C2ABA">
        <w:rPr>
          <w:rFonts w:asciiTheme="minorHAnsi" w:hAnsiTheme="minorHAnsi"/>
          <w:b w:val="0"/>
          <w:sz w:val="28"/>
          <w:szCs w:val="28"/>
          <w:vertAlign w:val="superscript"/>
        </w:rPr>
        <w:t>nd</w:t>
      </w:r>
      <w:r w:rsidRPr="000C2ABA">
        <w:rPr>
          <w:rFonts w:asciiTheme="minorHAnsi" w:hAnsiTheme="minorHAnsi"/>
          <w:b w:val="0"/>
          <w:sz w:val="28"/>
          <w:szCs w:val="28"/>
        </w:rPr>
        <w:t xml:space="preserve"> man Wayne Stott</w:t>
      </w:r>
      <w:bookmarkEnd w:id="49"/>
      <w:bookmarkEnd w:id="50"/>
    </w:p>
    <w:p w14:paraId="3A7630C4" w14:textId="77777777" w:rsidR="005F7273" w:rsidRPr="000C2ABA" w:rsidRDefault="005F7273" w:rsidP="005F7273">
      <w:pPr>
        <w:pStyle w:val="Heading1"/>
        <w:rPr>
          <w:rFonts w:asciiTheme="minorHAnsi" w:hAnsiTheme="minorHAnsi"/>
          <w:b w:val="0"/>
          <w:sz w:val="28"/>
          <w:szCs w:val="28"/>
        </w:rPr>
      </w:pPr>
      <w:bookmarkStart w:id="51" w:name="_Toc5100407"/>
      <w:bookmarkStart w:id="52" w:name="_Toc5100461"/>
      <w:r w:rsidRPr="000C2ABA">
        <w:rPr>
          <w:rFonts w:asciiTheme="minorHAnsi" w:hAnsiTheme="minorHAnsi"/>
          <w:b w:val="0"/>
          <w:sz w:val="28"/>
          <w:szCs w:val="28"/>
        </w:rPr>
        <w:t>1</w:t>
      </w:r>
      <w:r w:rsidRPr="000C2ABA">
        <w:rPr>
          <w:rFonts w:asciiTheme="minorHAnsi" w:hAnsiTheme="minorHAnsi"/>
          <w:b w:val="0"/>
          <w:sz w:val="28"/>
          <w:szCs w:val="28"/>
          <w:vertAlign w:val="superscript"/>
        </w:rPr>
        <w:t>st</w:t>
      </w:r>
      <w:r w:rsidRPr="000C2ABA">
        <w:rPr>
          <w:rFonts w:asciiTheme="minorHAnsi" w:hAnsiTheme="minorHAnsi"/>
          <w:b w:val="0"/>
          <w:sz w:val="28"/>
          <w:szCs w:val="28"/>
        </w:rPr>
        <w:t xml:space="preserve"> man Paul Stacy</w:t>
      </w:r>
      <w:bookmarkEnd w:id="51"/>
      <w:bookmarkEnd w:id="52"/>
      <w:r w:rsidRPr="000C2ABA">
        <w:rPr>
          <w:rFonts w:asciiTheme="minorHAnsi" w:hAnsiTheme="minorHAnsi"/>
          <w:b w:val="0"/>
          <w:sz w:val="28"/>
          <w:szCs w:val="28"/>
        </w:rPr>
        <w:t xml:space="preserve"> </w:t>
      </w:r>
    </w:p>
    <w:p w14:paraId="24B7DF41" w14:textId="5C782723" w:rsidR="00B63E7B" w:rsidRPr="000C2ABA" w:rsidRDefault="005F7273" w:rsidP="005F7273">
      <w:pPr>
        <w:pStyle w:val="Heading1"/>
        <w:rPr>
          <w:rFonts w:asciiTheme="minorHAnsi" w:hAnsiTheme="minorHAnsi" w:cs="Arial"/>
          <w:b w:val="0"/>
          <w:sz w:val="28"/>
          <w:szCs w:val="28"/>
        </w:rPr>
      </w:pPr>
      <w:bookmarkStart w:id="53" w:name="_Toc5100408"/>
      <w:bookmarkStart w:id="54" w:name="_Toc5100462"/>
      <w:r w:rsidRPr="000C2ABA">
        <w:rPr>
          <w:rFonts w:asciiTheme="minorHAnsi" w:hAnsiTheme="minorHAnsi"/>
          <w:b w:val="0"/>
          <w:sz w:val="28"/>
          <w:szCs w:val="28"/>
        </w:rPr>
        <w:t>1</w:t>
      </w:r>
      <w:r w:rsidRPr="000C2ABA">
        <w:rPr>
          <w:rFonts w:asciiTheme="minorHAnsi" w:hAnsiTheme="minorHAnsi"/>
          <w:b w:val="0"/>
          <w:sz w:val="28"/>
          <w:szCs w:val="28"/>
          <w:vertAlign w:val="superscript"/>
        </w:rPr>
        <w:t>st</w:t>
      </w:r>
      <w:r w:rsidRPr="000C2ABA">
        <w:rPr>
          <w:rFonts w:asciiTheme="minorHAnsi" w:hAnsiTheme="minorHAnsi"/>
          <w:b w:val="0"/>
          <w:sz w:val="28"/>
          <w:szCs w:val="28"/>
        </w:rPr>
        <w:t xml:space="preserve"> </w:t>
      </w:r>
      <w:r w:rsidRPr="000C2ABA">
        <w:rPr>
          <w:rFonts w:asciiTheme="minorHAnsi" w:hAnsiTheme="minorHAnsi" w:cs="Arial"/>
          <w:b w:val="0"/>
          <w:sz w:val="28"/>
          <w:szCs w:val="28"/>
        </w:rPr>
        <w:t xml:space="preserve">vet </w:t>
      </w:r>
      <w:r w:rsidR="005774BA" w:rsidRPr="000C2ABA">
        <w:rPr>
          <w:rFonts w:asciiTheme="minorHAnsi" w:hAnsiTheme="minorHAnsi" w:cs="Arial"/>
          <w:b w:val="0"/>
          <w:sz w:val="28"/>
          <w:szCs w:val="28"/>
        </w:rPr>
        <w:t>35-man</w:t>
      </w:r>
      <w:r w:rsidRPr="000C2ABA">
        <w:rPr>
          <w:rFonts w:asciiTheme="minorHAnsi" w:hAnsiTheme="minorHAnsi" w:cs="Arial"/>
          <w:b w:val="0"/>
          <w:sz w:val="28"/>
          <w:szCs w:val="28"/>
        </w:rPr>
        <w:t xml:space="preserve"> Mark Davis</w:t>
      </w:r>
      <w:bookmarkEnd w:id="53"/>
      <w:bookmarkEnd w:id="54"/>
    </w:p>
    <w:p w14:paraId="62E276DF" w14:textId="4915A84E" w:rsidR="005F7273" w:rsidRPr="000C2ABA" w:rsidRDefault="005F7273" w:rsidP="005F7273">
      <w:pPr>
        <w:pStyle w:val="Heading1"/>
        <w:rPr>
          <w:rFonts w:asciiTheme="minorHAnsi" w:hAnsiTheme="minorHAnsi" w:cs="Arial"/>
          <w:b w:val="0"/>
          <w:sz w:val="28"/>
          <w:szCs w:val="28"/>
        </w:rPr>
      </w:pPr>
      <w:bookmarkStart w:id="55" w:name="_Toc5100409"/>
      <w:bookmarkStart w:id="56" w:name="_Toc5100463"/>
      <w:r w:rsidRPr="000C2ABA">
        <w:rPr>
          <w:rFonts w:asciiTheme="minorHAnsi" w:hAnsiTheme="minorHAnsi" w:cs="Arial"/>
          <w:b w:val="0"/>
          <w:sz w:val="28"/>
          <w:szCs w:val="28"/>
        </w:rPr>
        <w:t>1</w:t>
      </w:r>
      <w:r w:rsidRPr="000C2ABA">
        <w:rPr>
          <w:rFonts w:asciiTheme="minorHAnsi" w:hAnsiTheme="minorHAnsi" w:cs="Arial"/>
          <w:b w:val="0"/>
          <w:sz w:val="28"/>
          <w:szCs w:val="28"/>
          <w:vertAlign w:val="superscript"/>
        </w:rPr>
        <w:t>st</w:t>
      </w:r>
      <w:r w:rsidRPr="000C2ABA">
        <w:rPr>
          <w:rFonts w:asciiTheme="minorHAnsi" w:hAnsiTheme="minorHAnsi" w:cs="Arial"/>
          <w:b w:val="0"/>
          <w:sz w:val="28"/>
          <w:szCs w:val="28"/>
        </w:rPr>
        <w:t xml:space="preserve"> vet </w:t>
      </w:r>
      <w:r w:rsidR="005774BA" w:rsidRPr="000C2ABA">
        <w:rPr>
          <w:rFonts w:asciiTheme="minorHAnsi" w:hAnsiTheme="minorHAnsi" w:cs="Arial"/>
          <w:b w:val="0"/>
          <w:sz w:val="28"/>
          <w:szCs w:val="28"/>
        </w:rPr>
        <w:t>45-man</w:t>
      </w:r>
      <w:r w:rsidRPr="000C2ABA">
        <w:rPr>
          <w:rFonts w:asciiTheme="minorHAnsi" w:hAnsiTheme="minorHAnsi" w:cs="Arial"/>
          <w:b w:val="0"/>
          <w:sz w:val="28"/>
          <w:szCs w:val="28"/>
        </w:rPr>
        <w:t xml:space="preserve"> Mark Webster</w:t>
      </w:r>
      <w:bookmarkEnd w:id="55"/>
      <w:bookmarkEnd w:id="56"/>
    </w:p>
    <w:p w14:paraId="26AFB6B1" w14:textId="4E183ECE" w:rsidR="00E67932" w:rsidRPr="000C2ABA" w:rsidRDefault="00E67932" w:rsidP="005F7273">
      <w:pPr>
        <w:pStyle w:val="Heading1"/>
        <w:rPr>
          <w:rFonts w:asciiTheme="minorHAnsi" w:hAnsiTheme="minorHAnsi" w:cs="Arial"/>
          <w:b w:val="0"/>
          <w:sz w:val="28"/>
          <w:szCs w:val="28"/>
        </w:rPr>
      </w:pPr>
      <w:bookmarkStart w:id="57" w:name="_Toc5100410"/>
      <w:bookmarkStart w:id="58" w:name="_Toc5100464"/>
      <w:r w:rsidRPr="000C2ABA">
        <w:rPr>
          <w:rFonts w:asciiTheme="minorHAnsi" w:hAnsiTheme="minorHAnsi" w:cs="Arial"/>
          <w:b w:val="0"/>
          <w:sz w:val="28"/>
          <w:szCs w:val="28"/>
        </w:rPr>
        <w:t>1</w:t>
      </w:r>
      <w:r w:rsidRPr="000C2ABA">
        <w:rPr>
          <w:rFonts w:asciiTheme="minorHAnsi" w:hAnsiTheme="minorHAnsi" w:cs="Arial"/>
          <w:b w:val="0"/>
          <w:sz w:val="28"/>
          <w:szCs w:val="28"/>
          <w:vertAlign w:val="superscript"/>
        </w:rPr>
        <w:t>st</w:t>
      </w:r>
      <w:r w:rsidRPr="000C2ABA">
        <w:rPr>
          <w:rFonts w:asciiTheme="minorHAnsi" w:hAnsiTheme="minorHAnsi" w:cs="Arial"/>
          <w:b w:val="0"/>
          <w:sz w:val="28"/>
          <w:szCs w:val="28"/>
        </w:rPr>
        <w:t xml:space="preserve"> vet </w:t>
      </w:r>
      <w:r w:rsidR="005774BA" w:rsidRPr="000C2ABA">
        <w:rPr>
          <w:rFonts w:asciiTheme="minorHAnsi" w:hAnsiTheme="minorHAnsi" w:cs="Arial"/>
          <w:b w:val="0"/>
          <w:sz w:val="28"/>
          <w:szCs w:val="28"/>
        </w:rPr>
        <w:t>55-man</w:t>
      </w:r>
      <w:r w:rsidRPr="000C2ABA">
        <w:rPr>
          <w:rFonts w:asciiTheme="minorHAnsi" w:hAnsiTheme="minorHAnsi" w:cs="Arial"/>
          <w:b w:val="0"/>
          <w:sz w:val="28"/>
          <w:szCs w:val="28"/>
        </w:rPr>
        <w:t xml:space="preserve"> Dave Walsh</w:t>
      </w:r>
      <w:bookmarkEnd w:id="57"/>
      <w:bookmarkEnd w:id="58"/>
    </w:p>
    <w:p w14:paraId="0D118BD7" w14:textId="6FF0A6F9" w:rsidR="00E67932" w:rsidRPr="000C2ABA" w:rsidRDefault="00E67932" w:rsidP="005F7273">
      <w:pPr>
        <w:pStyle w:val="Heading1"/>
        <w:rPr>
          <w:rFonts w:asciiTheme="minorHAnsi" w:hAnsiTheme="minorHAnsi" w:cs="Arial"/>
          <w:b w:val="0"/>
          <w:sz w:val="28"/>
          <w:szCs w:val="28"/>
        </w:rPr>
      </w:pPr>
      <w:bookmarkStart w:id="59" w:name="_Toc5100411"/>
      <w:bookmarkStart w:id="60" w:name="_Toc5100465"/>
      <w:r w:rsidRPr="000C2ABA">
        <w:rPr>
          <w:rFonts w:asciiTheme="minorHAnsi" w:hAnsiTheme="minorHAnsi" w:cs="Arial"/>
          <w:b w:val="0"/>
          <w:sz w:val="28"/>
          <w:szCs w:val="28"/>
        </w:rPr>
        <w:t>1</w:t>
      </w:r>
      <w:r w:rsidRPr="000C2ABA">
        <w:rPr>
          <w:rFonts w:asciiTheme="minorHAnsi" w:hAnsiTheme="minorHAnsi" w:cs="Arial"/>
          <w:b w:val="0"/>
          <w:sz w:val="28"/>
          <w:szCs w:val="28"/>
          <w:vertAlign w:val="superscript"/>
        </w:rPr>
        <w:t>st</w:t>
      </w:r>
      <w:r w:rsidRPr="000C2ABA">
        <w:rPr>
          <w:rFonts w:asciiTheme="minorHAnsi" w:hAnsiTheme="minorHAnsi" w:cs="Arial"/>
          <w:b w:val="0"/>
          <w:sz w:val="28"/>
          <w:szCs w:val="28"/>
        </w:rPr>
        <w:t xml:space="preserve"> vet </w:t>
      </w:r>
      <w:r w:rsidR="005774BA" w:rsidRPr="000C2ABA">
        <w:rPr>
          <w:rFonts w:asciiTheme="minorHAnsi" w:hAnsiTheme="minorHAnsi" w:cs="Arial"/>
          <w:b w:val="0"/>
          <w:sz w:val="28"/>
          <w:szCs w:val="28"/>
        </w:rPr>
        <w:t>65-man</w:t>
      </w:r>
      <w:r w:rsidRPr="000C2ABA">
        <w:rPr>
          <w:rFonts w:asciiTheme="minorHAnsi" w:hAnsiTheme="minorHAnsi" w:cs="Arial"/>
          <w:b w:val="0"/>
          <w:sz w:val="28"/>
          <w:szCs w:val="28"/>
        </w:rPr>
        <w:t xml:space="preserve"> Michael Horn</w:t>
      </w:r>
      <w:bookmarkEnd w:id="59"/>
      <w:bookmarkEnd w:id="60"/>
    </w:p>
    <w:p w14:paraId="46F0B159" w14:textId="2E97F696" w:rsidR="00E67932" w:rsidRPr="000C2ABA" w:rsidRDefault="00E67932" w:rsidP="005F7273">
      <w:pPr>
        <w:pStyle w:val="Heading1"/>
        <w:rPr>
          <w:rFonts w:asciiTheme="minorHAnsi" w:hAnsiTheme="minorHAnsi" w:cs="Arial"/>
          <w:b w:val="0"/>
          <w:sz w:val="28"/>
          <w:szCs w:val="28"/>
        </w:rPr>
      </w:pPr>
      <w:bookmarkStart w:id="61" w:name="_Toc5100412"/>
      <w:bookmarkStart w:id="62" w:name="_Toc5100466"/>
      <w:r w:rsidRPr="000C2ABA">
        <w:rPr>
          <w:rFonts w:asciiTheme="minorHAnsi" w:hAnsiTheme="minorHAnsi" w:cs="Arial"/>
          <w:b w:val="0"/>
          <w:sz w:val="28"/>
          <w:szCs w:val="28"/>
        </w:rPr>
        <w:t>Now for the other racing categories road racing, cross country and fell running. Starting with road racing:</w:t>
      </w:r>
      <w:bookmarkEnd w:id="61"/>
      <w:bookmarkEnd w:id="62"/>
    </w:p>
    <w:p w14:paraId="16DBB003" w14:textId="1FE4F0E1" w:rsidR="00E67932" w:rsidRPr="000C2ABA" w:rsidRDefault="00E67932" w:rsidP="005F7273">
      <w:pPr>
        <w:pStyle w:val="Heading1"/>
        <w:rPr>
          <w:rFonts w:asciiTheme="minorHAnsi" w:hAnsiTheme="minorHAnsi" w:cs="Arial"/>
          <w:b w:val="0"/>
          <w:sz w:val="28"/>
          <w:szCs w:val="28"/>
        </w:rPr>
      </w:pPr>
      <w:bookmarkStart w:id="63" w:name="_Toc5100413"/>
      <w:bookmarkStart w:id="64" w:name="_Toc5100467"/>
      <w:r w:rsidRPr="000C2ABA">
        <w:rPr>
          <w:rFonts w:asciiTheme="minorHAnsi" w:hAnsiTheme="minorHAnsi" w:cs="Arial"/>
          <w:b w:val="0"/>
          <w:sz w:val="28"/>
          <w:szCs w:val="28"/>
        </w:rPr>
        <w:t>Road Racing best man 2018 Karl Mallyon</w:t>
      </w:r>
      <w:bookmarkEnd w:id="63"/>
      <w:bookmarkEnd w:id="64"/>
    </w:p>
    <w:p w14:paraId="2CF9BDFB" w14:textId="6DD6C3C1" w:rsidR="00E67932" w:rsidRPr="000C2ABA" w:rsidRDefault="00E67932" w:rsidP="005F7273">
      <w:pPr>
        <w:pStyle w:val="Heading1"/>
        <w:rPr>
          <w:rFonts w:asciiTheme="minorHAnsi" w:hAnsiTheme="minorHAnsi" w:cs="Arial"/>
          <w:b w:val="0"/>
          <w:sz w:val="28"/>
          <w:szCs w:val="28"/>
        </w:rPr>
      </w:pPr>
      <w:bookmarkStart w:id="65" w:name="_Toc5100414"/>
      <w:bookmarkStart w:id="66" w:name="_Toc5100468"/>
      <w:r w:rsidRPr="000C2ABA">
        <w:rPr>
          <w:rFonts w:asciiTheme="minorHAnsi" w:hAnsiTheme="minorHAnsi" w:cs="Arial"/>
          <w:b w:val="0"/>
          <w:sz w:val="28"/>
          <w:szCs w:val="28"/>
        </w:rPr>
        <w:t>Road Racing best lady 2018 Michelle Butler</w:t>
      </w:r>
      <w:bookmarkEnd w:id="65"/>
      <w:bookmarkEnd w:id="66"/>
    </w:p>
    <w:p w14:paraId="6320B11B" w14:textId="47A5CF95" w:rsidR="00E67932" w:rsidRPr="000C2ABA" w:rsidRDefault="00E67932" w:rsidP="005F7273">
      <w:pPr>
        <w:pStyle w:val="Heading1"/>
        <w:rPr>
          <w:rFonts w:asciiTheme="minorHAnsi" w:hAnsiTheme="minorHAnsi" w:cs="Arial"/>
          <w:b w:val="0"/>
          <w:sz w:val="28"/>
          <w:szCs w:val="28"/>
        </w:rPr>
      </w:pPr>
      <w:bookmarkStart w:id="67" w:name="_Toc5100415"/>
      <w:bookmarkStart w:id="68" w:name="_Toc5100469"/>
      <w:r w:rsidRPr="000C2ABA">
        <w:rPr>
          <w:rFonts w:asciiTheme="minorHAnsi" w:hAnsiTheme="minorHAnsi" w:cs="Arial"/>
          <w:b w:val="0"/>
          <w:sz w:val="28"/>
          <w:szCs w:val="28"/>
        </w:rPr>
        <w:t>Cross Country best man 2018 Wayne Stott</w:t>
      </w:r>
      <w:bookmarkEnd w:id="67"/>
      <w:bookmarkEnd w:id="68"/>
    </w:p>
    <w:p w14:paraId="3F195355" w14:textId="0B560D54" w:rsidR="00E67932" w:rsidRPr="000C2ABA" w:rsidRDefault="00E67932" w:rsidP="005F7273">
      <w:pPr>
        <w:pStyle w:val="Heading1"/>
        <w:rPr>
          <w:rFonts w:asciiTheme="minorHAnsi" w:hAnsiTheme="minorHAnsi" w:cs="Arial"/>
          <w:b w:val="0"/>
          <w:sz w:val="28"/>
          <w:szCs w:val="28"/>
        </w:rPr>
      </w:pPr>
      <w:bookmarkStart w:id="69" w:name="_Toc5100416"/>
      <w:bookmarkStart w:id="70" w:name="_Toc5100470"/>
      <w:r w:rsidRPr="000C2ABA">
        <w:rPr>
          <w:rFonts w:asciiTheme="minorHAnsi" w:hAnsiTheme="minorHAnsi" w:cs="Arial"/>
          <w:b w:val="0"/>
          <w:sz w:val="28"/>
          <w:szCs w:val="28"/>
        </w:rPr>
        <w:t>Cross Country best lady 2018 joint Jo Stocks and Bev Barnes</w:t>
      </w:r>
      <w:bookmarkEnd w:id="69"/>
      <w:bookmarkEnd w:id="70"/>
    </w:p>
    <w:p w14:paraId="7F4A16EB" w14:textId="6F45A848" w:rsidR="00E67932" w:rsidRPr="000C2ABA" w:rsidRDefault="00E67932" w:rsidP="005F7273">
      <w:pPr>
        <w:pStyle w:val="Heading1"/>
        <w:rPr>
          <w:rFonts w:asciiTheme="minorHAnsi" w:hAnsiTheme="minorHAnsi" w:cs="Arial"/>
          <w:b w:val="0"/>
          <w:sz w:val="28"/>
          <w:szCs w:val="28"/>
        </w:rPr>
      </w:pPr>
      <w:bookmarkStart w:id="71" w:name="_Toc5100417"/>
      <w:bookmarkStart w:id="72" w:name="_Toc5100471"/>
      <w:r w:rsidRPr="000C2ABA">
        <w:rPr>
          <w:rFonts w:asciiTheme="minorHAnsi" w:hAnsiTheme="minorHAnsi" w:cs="Arial"/>
          <w:b w:val="0"/>
          <w:sz w:val="28"/>
          <w:szCs w:val="28"/>
        </w:rPr>
        <w:t>Fell Running best man Pete Henley</w:t>
      </w:r>
      <w:bookmarkEnd w:id="71"/>
      <w:bookmarkEnd w:id="72"/>
    </w:p>
    <w:p w14:paraId="5E55D248" w14:textId="2F3127D7" w:rsidR="00E67932" w:rsidRPr="000C2ABA" w:rsidRDefault="00E67932" w:rsidP="005F7273">
      <w:pPr>
        <w:pStyle w:val="Heading1"/>
        <w:rPr>
          <w:rFonts w:asciiTheme="minorHAnsi" w:hAnsiTheme="minorHAnsi" w:cs="Arial"/>
          <w:b w:val="0"/>
          <w:sz w:val="28"/>
          <w:szCs w:val="28"/>
        </w:rPr>
      </w:pPr>
      <w:bookmarkStart w:id="73" w:name="_Toc5100418"/>
      <w:bookmarkStart w:id="74" w:name="_Toc5100472"/>
      <w:r w:rsidRPr="000C2ABA">
        <w:rPr>
          <w:rFonts w:asciiTheme="minorHAnsi" w:hAnsiTheme="minorHAnsi" w:cs="Arial"/>
          <w:b w:val="0"/>
          <w:sz w:val="28"/>
          <w:szCs w:val="28"/>
        </w:rPr>
        <w:t>Fell Running best lady Sharman Paling-Codd</w:t>
      </w:r>
      <w:bookmarkEnd w:id="73"/>
      <w:bookmarkEnd w:id="74"/>
    </w:p>
    <w:p w14:paraId="0BD23D8C" w14:textId="6772D699" w:rsidR="00E67932" w:rsidRPr="000C2ABA" w:rsidRDefault="005301B3" w:rsidP="005F7273">
      <w:pPr>
        <w:pStyle w:val="Heading1"/>
        <w:rPr>
          <w:rFonts w:asciiTheme="minorHAnsi" w:hAnsiTheme="minorHAnsi" w:cs="Arial"/>
          <w:b w:val="0"/>
          <w:sz w:val="28"/>
          <w:szCs w:val="28"/>
        </w:rPr>
      </w:pPr>
      <w:bookmarkStart w:id="75" w:name="_Toc5100419"/>
      <w:bookmarkStart w:id="76" w:name="_Toc5100473"/>
      <w:r w:rsidRPr="000C2ABA">
        <w:rPr>
          <w:rFonts w:asciiTheme="minorHAnsi" w:hAnsiTheme="minorHAnsi" w:cs="Arial"/>
          <w:b w:val="0"/>
          <w:sz w:val="28"/>
          <w:szCs w:val="28"/>
        </w:rPr>
        <w:lastRenderedPageBreak/>
        <w:t>The Club Awards were awarded as follows:</w:t>
      </w:r>
      <w:bookmarkEnd w:id="75"/>
      <w:bookmarkEnd w:id="76"/>
    </w:p>
    <w:p w14:paraId="3B9F9ED3" w14:textId="0107F6C8" w:rsidR="005301B3" w:rsidRPr="000C2ABA" w:rsidRDefault="00774E2E" w:rsidP="005F7273">
      <w:pPr>
        <w:pStyle w:val="Heading1"/>
        <w:rPr>
          <w:rFonts w:asciiTheme="minorHAnsi" w:hAnsiTheme="minorHAnsi" w:cs="Arial"/>
          <w:b w:val="0"/>
          <w:sz w:val="28"/>
          <w:szCs w:val="28"/>
        </w:rPr>
      </w:pPr>
      <w:bookmarkStart w:id="77" w:name="_Toc5100420"/>
      <w:bookmarkStart w:id="78" w:name="_Toc5100474"/>
      <w:r w:rsidRPr="000C2ABA">
        <w:rPr>
          <w:rFonts w:asciiTheme="minorHAnsi" w:hAnsiTheme="minorHAnsi" w:cs="Arial"/>
          <w:b w:val="0"/>
          <w:sz w:val="28"/>
          <w:szCs w:val="28"/>
        </w:rPr>
        <w:t>Graham Dugdale Award 2018 Carolyn Hay</w:t>
      </w:r>
      <w:bookmarkEnd w:id="77"/>
      <w:bookmarkEnd w:id="78"/>
    </w:p>
    <w:p w14:paraId="2992FCA6" w14:textId="29CCD05E" w:rsidR="00774E2E" w:rsidRPr="000C2ABA" w:rsidRDefault="00774E2E" w:rsidP="005F7273">
      <w:pPr>
        <w:pStyle w:val="Heading1"/>
        <w:rPr>
          <w:rFonts w:asciiTheme="minorHAnsi" w:hAnsiTheme="minorHAnsi" w:cs="Arial"/>
          <w:b w:val="0"/>
          <w:sz w:val="28"/>
          <w:szCs w:val="28"/>
        </w:rPr>
      </w:pPr>
      <w:bookmarkStart w:id="79" w:name="_Toc5100421"/>
      <w:bookmarkStart w:id="80" w:name="_Toc5100475"/>
      <w:r w:rsidRPr="000C2ABA">
        <w:rPr>
          <w:rFonts w:asciiTheme="minorHAnsi" w:hAnsiTheme="minorHAnsi" w:cs="Arial"/>
          <w:b w:val="0"/>
          <w:sz w:val="28"/>
          <w:szCs w:val="28"/>
        </w:rPr>
        <w:t>Dennis Warden Award 2018 Pete McNally</w:t>
      </w:r>
      <w:bookmarkEnd w:id="79"/>
      <w:bookmarkEnd w:id="80"/>
    </w:p>
    <w:p w14:paraId="31627294" w14:textId="03B911BD" w:rsidR="00774E2E" w:rsidRPr="000C2ABA" w:rsidRDefault="00774E2E" w:rsidP="005F7273">
      <w:pPr>
        <w:pStyle w:val="Heading1"/>
        <w:rPr>
          <w:rFonts w:asciiTheme="minorHAnsi" w:hAnsiTheme="minorHAnsi" w:cs="Arial"/>
          <w:b w:val="0"/>
          <w:sz w:val="28"/>
          <w:szCs w:val="28"/>
        </w:rPr>
      </w:pPr>
      <w:bookmarkStart w:id="81" w:name="_Toc5100422"/>
      <w:bookmarkStart w:id="82" w:name="_Toc5100476"/>
      <w:r w:rsidRPr="000C2ABA">
        <w:rPr>
          <w:rFonts w:asciiTheme="minorHAnsi" w:hAnsiTheme="minorHAnsi" w:cs="Arial"/>
          <w:b w:val="0"/>
          <w:sz w:val="28"/>
          <w:szCs w:val="28"/>
        </w:rPr>
        <w:t>Clubman Award 2018 Leigh Stubbs</w:t>
      </w:r>
      <w:bookmarkEnd w:id="81"/>
      <w:bookmarkEnd w:id="82"/>
    </w:p>
    <w:p w14:paraId="6DEA402C" w14:textId="5F445C06" w:rsidR="00774E2E" w:rsidRPr="000C2ABA" w:rsidRDefault="00774E2E" w:rsidP="005F7273">
      <w:pPr>
        <w:pStyle w:val="Heading1"/>
        <w:rPr>
          <w:rFonts w:asciiTheme="minorHAnsi" w:hAnsiTheme="minorHAnsi" w:cs="Arial"/>
          <w:b w:val="0"/>
          <w:sz w:val="28"/>
          <w:szCs w:val="28"/>
        </w:rPr>
      </w:pPr>
      <w:bookmarkStart w:id="83" w:name="_Toc5100423"/>
      <w:bookmarkStart w:id="84" w:name="_Toc5100477"/>
      <w:r w:rsidRPr="000C2ABA">
        <w:rPr>
          <w:rFonts w:asciiTheme="minorHAnsi" w:hAnsiTheme="minorHAnsi" w:cs="Arial"/>
          <w:b w:val="0"/>
          <w:sz w:val="28"/>
          <w:szCs w:val="28"/>
        </w:rPr>
        <w:t>Endeavour Award 2018 Jo Stocks</w:t>
      </w:r>
      <w:bookmarkEnd w:id="83"/>
      <w:bookmarkEnd w:id="84"/>
    </w:p>
    <w:p w14:paraId="5C8B32FC" w14:textId="54057135" w:rsidR="00774E2E" w:rsidRPr="000C2ABA" w:rsidRDefault="00774E2E" w:rsidP="005F7273">
      <w:pPr>
        <w:pStyle w:val="Heading1"/>
        <w:rPr>
          <w:rFonts w:asciiTheme="minorHAnsi" w:hAnsiTheme="minorHAnsi" w:cs="Arial"/>
          <w:b w:val="0"/>
          <w:sz w:val="28"/>
          <w:szCs w:val="28"/>
        </w:rPr>
      </w:pPr>
      <w:bookmarkStart w:id="85" w:name="_Toc5100424"/>
      <w:bookmarkStart w:id="86" w:name="_Toc5100478"/>
      <w:r w:rsidRPr="000C2ABA">
        <w:rPr>
          <w:rFonts w:asciiTheme="minorHAnsi" w:hAnsiTheme="minorHAnsi" w:cs="Arial"/>
          <w:b w:val="0"/>
          <w:sz w:val="28"/>
          <w:szCs w:val="28"/>
        </w:rPr>
        <w:t>Chairman’s Award 2018 Wendy Lawson</w:t>
      </w:r>
      <w:bookmarkEnd w:id="85"/>
      <w:bookmarkEnd w:id="86"/>
      <w:r w:rsidRPr="000C2ABA">
        <w:rPr>
          <w:rFonts w:asciiTheme="minorHAnsi" w:hAnsiTheme="minorHAnsi" w:cs="Arial"/>
          <w:b w:val="0"/>
          <w:sz w:val="28"/>
          <w:szCs w:val="28"/>
        </w:rPr>
        <w:t xml:space="preserve"> </w:t>
      </w:r>
    </w:p>
    <w:p w14:paraId="6FD4E787" w14:textId="391F8716" w:rsidR="00774E2E" w:rsidRPr="000C2ABA" w:rsidRDefault="00774E2E" w:rsidP="005F7273">
      <w:pPr>
        <w:pStyle w:val="Heading1"/>
        <w:rPr>
          <w:rFonts w:asciiTheme="minorHAnsi" w:hAnsiTheme="minorHAnsi" w:cs="Arial"/>
          <w:b w:val="0"/>
          <w:sz w:val="28"/>
          <w:szCs w:val="28"/>
        </w:rPr>
      </w:pPr>
      <w:bookmarkStart w:id="87" w:name="_Toc5100425"/>
      <w:bookmarkStart w:id="88" w:name="_Toc5100479"/>
      <w:r w:rsidRPr="000C2ABA">
        <w:rPr>
          <w:rFonts w:asciiTheme="minorHAnsi" w:hAnsiTheme="minorHAnsi" w:cs="Arial"/>
          <w:b w:val="0"/>
          <w:sz w:val="28"/>
          <w:szCs w:val="28"/>
        </w:rPr>
        <w:t>Leigh awarded this to Wendy for helping with the Coach</w:t>
      </w:r>
      <w:r w:rsidRPr="000C2ABA">
        <w:rPr>
          <w:rFonts w:asciiTheme="minorHAnsi" w:hAnsiTheme="minorHAnsi" w:cs="Arial"/>
          <w:b w:val="0"/>
          <w:sz w:val="28"/>
          <w:szCs w:val="28"/>
          <w:vertAlign w:val="superscript"/>
        </w:rPr>
        <w:t>2</w:t>
      </w:r>
      <w:r w:rsidRPr="000C2ABA">
        <w:rPr>
          <w:rFonts w:asciiTheme="minorHAnsi" w:hAnsiTheme="minorHAnsi" w:cs="Arial"/>
          <w:b w:val="0"/>
          <w:sz w:val="28"/>
          <w:szCs w:val="28"/>
        </w:rPr>
        <w:t>5K, the 5K</w:t>
      </w:r>
      <w:r w:rsidRPr="000C2ABA">
        <w:rPr>
          <w:rFonts w:asciiTheme="minorHAnsi" w:hAnsiTheme="minorHAnsi" w:cs="Arial"/>
          <w:b w:val="0"/>
          <w:sz w:val="28"/>
          <w:szCs w:val="28"/>
          <w:vertAlign w:val="superscript"/>
        </w:rPr>
        <w:t>2</w:t>
      </w:r>
      <w:r w:rsidRPr="000C2ABA">
        <w:rPr>
          <w:rFonts w:asciiTheme="minorHAnsi" w:hAnsiTheme="minorHAnsi" w:cs="Arial"/>
          <w:b w:val="0"/>
          <w:sz w:val="28"/>
          <w:szCs w:val="28"/>
        </w:rPr>
        <w:t>10K and the Newstead Abbey Dash. He also thanked Haley for helping with the coach</w:t>
      </w:r>
      <w:r w:rsidRPr="000C2ABA">
        <w:rPr>
          <w:rFonts w:asciiTheme="minorHAnsi" w:hAnsiTheme="minorHAnsi" w:cs="Arial"/>
          <w:b w:val="0"/>
          <w:sz w:val="28"/>
          <w:szCs w:val="28"/>
          <w:vertAlign w:val="superscript"/>
        </w:rPr>
        <w:t>2</w:t>
      </w:r>
      <w:r w:rsidRPr="000C2ABA">
        <w:rPr>
          <w:rFonts w:asciiTheme="minorHAnsi" w:hAnsiTheme="minorHAnsi" w:cs="Arial"/>
          <w:b w:val="0"/>
          <w:sz w:val="28"/>
          <w:szCs w:val="28"/>
        </w:rPr>
        <w:t>5K and 5K</w:t>
      </w:r>
      <w:r w:rsidRPr="000C2ABA">
        <w:rPr>
          <w:rFonts w:asciiTheme="minorHAnsi" w:hAnsiTheme="minorHAnsi" w:cs="Arial"/>
          <w:b w:val="0"/>
          <w:sz w:val="28"/>
          <w:szCs w:val="28"/>
          <w:vertAlign w:val="superscript"/>
        </w:rPr>
        <w:t>2</w:t>
      </w:r>
      <w:r w:rsidRPr="000C2ABA">
        <w:rPr>
          <w:rFonts w:asciiTheme="minorHAnsi" w:hAnsiTheme="minorHAnsi" w:cs="Arial"/>
          <w:b w:val="0"/>
          <w:sz w:val="28"/>
          <w:szCs w:val="28"/>
        </w:rPr>
        <w:t>10K.</w:t>
      </w:r>
      <w:bookmarkEnd w:id="87"/>
      <w:bookmarkEnd w:id="88"/>
    </w:p>
    <w:p w14:paraId="4DF3A3B9" w14:textId="77777777" w:rsidR="005F7273" w:rsidRPr="000C2ABA" w:rsidRDefault="005F7273" w:rsidP="005F7273">
      <w:pPr>
        <w:pStyle w:val="Heading1"/>
        <w:rPr>
          <w:rFonts w:asciiTheme="minorHAnsi" w:hAnsiTheme="minorHAnsi" w:cs="Arial"/>
          <w:b w:val="0"/>
          <w:sz w:val="28"/>
          <w:szCs w:val="28"/>
        </w:rPr>
      </w:pPr>
    </w:p>
    <w:p w14:paraId="6432D14C" w14:textId="322D8F80" w:rsidR="00B63E7B" w:rsidRPr="005F7273" w:rsidRDefault="00CF6175" w:rsidP="00CF6175">
      <w:pPr>
        <w:pStyle w:val="Heading1"/>
        <w:rPr>
          <w:rFonts w:asciiTheme="minorHAnsi" w:hAnsiTheme="minorHAnsi"/>
          <w:noProof/>
          <w:sz w:val="28"/>
        </w:rPr>
      </w:pPr>
      <w:bookmarkStart w:id="89" w:name="_Toc5100480"/>
      <w:r>
        <w:rPr>
          <w:noProof/>
        </w:rPr>
        <w:t>Any other business</w:t>
      </w:r>
      <w:bookmarkEnd w:id="89"/>
    </w:p>
    <w:p w14:paraId="5C45610D" w14:textId="25429FDB" w:rsidR="00D9317C" w:rsidRPr="00047764" w:rsidRDefault="00565346" w:rsidP="00D9317C">
      <w:pPr>
        <w:pStyle w:val="Caption"/>
        <w:rPr>
          <w:b w:val="0"/>
          <w:color w:val="49533D" w:themeColor="text2" w:themeShade="BF"/>
          <w:sz w:val="28"/>
          <w:szCs w:val="28"/>
        </w:rPr>
      </w:pPr>
      <w:r>
        <w:t xml:space="preserve">Councilor </w:t>
      </w:r>
      <w:r w:rsidR="00D9317C">
        <w:t xml:space="preserve">Michael Paine </w:t>
      </w:r>
      <w:proofErr w:type="spellStart"/>
      <w:r w:rsidR="00D9317C">
        <w:t>Labour</w:t>
      </w:r>
      <w:proofErr w:type="spellEnd"/>
      <w:r w:rsidR="00D9317C">
        <w:t xml:space="preserve"> </w:t>
      </w:r>
    </w:p>
    <w:bookmarkStart w:id="90" w:name="_Toc5100283"/>
    <w:bookmarkStart w:id="91" w:name="_Toc5100427"/>
    <w:bookmarkStart w:id="92" w:name="_Toc5100481"/>
    <w:p w14:paraId="33FFFBEF" w14:textId="15384571" w:rsidR="006602F3" w:rsidRPr="005774BA" w:rsidRDefault="00565346" w:rsidP="00CF6175">
      <w:pPr>
        <w:pStyle w:val="Heading1"/>
        <w:rPr>
          <w:rFonts w:asciiTheme="minorHAnsi" w:hAnsiTheme="minorHAnsi"/>
          <w:b w:val="0"/>
          <w:noProof/>
          <w:sz w:val="28"/>
        </w:rPr>
      </w:pPr>
      <w:r>
        <w:rPr>
          <w:noProof/>
        </w:rPr>
        <mc:AlternateContent>
          <mc:Choice Requires="wps">
            <w:drawing>
              <wp:anchor distT="0" distB="0" distL="114300" distR="114300" simplePos="0" relativeHeight="251682816" behindDoc="1" locked="0" layoutInCell="1" allowOverlap="1" wp14:anchorId="2ACCC6B6" wp14:editId="6AE58F60">
                <wp:simplePos x="0" y="0"/>
                <wp:positionH relativeFrom="column">
                  <wp:posOffset>4407535</wp:posOffset>
                </wp:positionH>
                <wp:positionV relativeFrom="paragraph">
                  <wp:posOffset>2052320</wp:posOffset>
                </wp:positionV>
                <wp:extent cx="167132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1671320" cy="635"/>
                        </a:xfrm>
                        <a:prstGeom prst="rect">
                          <a:avLst/>
                        </a:prstGeom>
                        <a:solidFill>
                          <a:prstClr val="white"/>
                        </a:solidFill>
                        <a:ln>
                          <a:noFill/>
                        </a:ln>
                      </wps:spPr>
                      <wps:txbx>
                        <w:txbxContent>
                          <w:p w14:paraId="3ABB18E3" w14:textId="33B92BCC" w:rsidR="00565346" w:rsidRPr="005220E5" w:rsidRDefault="00565346" w:rsidP="00565346">
                            <w:pPr>
                              <w:pStyle w:val="Caption"/>
                              <w:rPr>
                                <w:noProof/>
                                <w:color w:val="49533D" w:themeColor="text2" w:themeShade="BF"/>
                                <w:kern w:val="28"/>
                                <w:sz w:val="52"/>
                              </w:rPr>
                            </w:pPr>
                            <w:r>
                              <w:t>Councilor Sarah Hewson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CCC6B6" id="Text Box 6" o:spid="_x0000_s1033" type="#_x0000_t202" style="position:absolute;margin-left:347.05pt;margin-top:161.6pt;width:131.6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" stroked="f">
                <v:textbox style="mso-fit-shape-to-text:t" inset="0,0,0,0">
                  <w:txbxContent>
                    <w:p w14:paraId="3ABB18E3" w14:textId="33B92BCC" w:rsidR="00565346" w:rsidRPr="005220E5" w:rsidRDefault="00565346" w:rsidP="00565346">
                      <w:pPr>
                        <w:pStyle w:val="Caption"/>
                        <w:rPr>
                          <w:noProof/>
                          <w:color w:val="49533D" w:themeColor="text2" w:themeShade="BF"/>
                          <w:kern w:val="28"/>
                          <w:sz w:val="52"/>
                        </w:rPr>
                      </w:pPr>
                      <w:r>
                        <w:t>Councilor Sarah Hewson</w:t>
                      </w:r>
                    </w:p>
                  </w:txbxContent>
                </v:textbox>
                <w10:wrap type="tight"/>
              </v:shape>
            </w:pict>
          </mc:Fallback>
        </mc:AlternateContent>
      </w:r>
      <w:r>
        <w:rPr>
          <w:noProof/>
        </w:rPr>
        <w:drawing>
          <wp:anchor distT="0" distB="0" distL="114300" distR="114300" simplePos="0" relativeHeight="251680768" behindDoc="1" locked="0" layoutInCell="1" allowOverlap="1" wp14:anchorId="1288D245" wp14:editId="13B7B060">
            <wp:simplePos x="0" y="0"/>
            <wp:positionH relativeFrom="column">
              <wp:posOffset>4407535</wp:posOffset>
            </wp:positionH>
            <wp:positionV relativeFrom="paragraph">
              <wp:posOffset>30480</wp:posOffset>
            </wp:positionV>
            <wp:extent cx="1671320" cy="1964690"/>
            <wp:effectExtent l="0" t="0" r="5080" b="0"/>
            <wp:wrapTight wrapText="bothSides">
              <wp:wrapPolygon edited="0">
                <wp:start x="0" y="0"/>
                <wp:lineTo x="0" y="21363"/>
                <wp:lineTo x="21419" y="21363"/>
                <wp:lineTo x="21419" y="0"/>
                <wp:lineTo x="0" y="0"/>
              </wp:wrapPolygon>
            </wp:wrapTight>
            <wp:docPr id="5" name="Picture 5" descr="Councillor Sarah He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Sarah Hews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1320"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17C" w:rsidRPr="005774BA">
        <w:rPr>
          <w:b w:val="0"/>
          <w:noProof/>
        </w:rPr>
        <w:drawing>
          <wp:anchor distT="0" distB="0" distL="114300" distR="114300" simplePos="0" relativeHeight="251677696" behindDoc="1" locked="0" layoutInCell="1" allowOverlap="1" wp14:anchorId="34502475" wp14:editId="6F4748C3">
            <wp:simplePos x="0" y="0"/>
            <wp:positionH relativeFrom="margin">
              <wp:align>left</wp:align>
            </wp:positionH>
            <wp:positionV relativeFrom="page">
              <wp:posOffset>5172227</wp:posOffset>
            </wp:positionV>
            <wp:extent cx="1486800" cy="1904400"/>
            <wp:effectExtent l="0" t="0" r="0" b="635"/>
            <wp:wrapTight wrapText="right">
              <wp:wrapPolygon edited="0">
                <wp:start x="0" y="0"/>
                <wp:lineTo x="0" y="21391"/>
                <wp:lineTo x="21314" y="21391"/>
                <wp:lineTo x="21314" y="0"/>
                <wp:lineTo x="0" y="0"/>
              </wp:wrapPolygon>
            </wp:wrapTight>
            <wp:docPr id="9" name="Picture 9" descr="Michael P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el Pay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6800" cy="190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175" w:rsidRPr="005774BA">
        <w:rPr>
          <w:rFonts w:asciiTheme="minorHAnsi" w:hAnsiTheme="minorHAnsi"/>
          <w:b w:val="0"/>
          <w:noProof/>
          <w:sz w:val="28"/>
        </w:rPr>
        <w:t>Francesco said he would like to thank the councilors that donated the fund to the club. Michael Paine from Labour and</w:t>
      </w:r>
      <w:bookmarkEnd w:id="90"/>
      <w:bookmarkEnd w:id="91"/>
      <w:bookmarkEnd w:id="92"/>
      <w:r w:rsidR="00CF6175" w:rsidRPr="005774BA">
        <w:rPr>
          <w:rFonts w:asciiTheme="minorHAnsi" w:hAnsiTheme="minorHAnsi"/>
          <w:b w:val="0"/>
          <w:noProof/>
          <w:sz w:val="28"/>
        </w:rPr>
        <w:t xml:space="preserve"> </w:t>
      </w:r>
      <w:r>
        <w:rPr>
          <w:rFonts w:asciiTheme="minorHAnsi" w:hAnsiTheme="minorHAnsi"/>
          <w:b w:val="0"/>
          <w:noProof/>
          <w:sz w:val="28"/>
        </w:rPr>
        <w:t>Sarah Hewson Independence Party.</w:t>
      </w:r>
    </w:p>
    <w:p w14:paraId="6E5665F3" w14:textId="05100647" w:rsidR="00CF6175" w:rsidRPr="00047764" w:rsidRDefault="00CF6175" w:rsidP="00CF6175">
      <w:pPr>
        <w:keepNext/>
        <w:rPr>
          <w:color w:val="49533D" w:themeColor="text2" w:themeShade="BF"/>
        </w:rPr>
      </w:pPr>
    </w:p>
    <w:p w14:paraId="1AD00223" w14:textId="77777777" w:rsidR="00D9317C" w:rsidRPr="005F7273" w:rsidRDefault="00D9317C">
      <w:pPr>
        <w:pStyle w:val="Caption"/>
        <w:rPr>
          <w:b w:val="0"/>
          <w:color w:val="49533D" w:themeColor="text2" w:themeShade="BF"/>
          <w:sz w:val="28"/>
          <w:szCs w:val="28"/>
        </w:rPr>
      </w:pPr>
    </w:p>
    <w:sectPr w:rsidR="00D9317C" w:rsidRPr="005F7273" w:rsidSect="00CE2A22">
      <w:headerReference w:type="default" r:id="rId27"/>
      <w:footerReference w:type="default" r:id="rId28"/>
      <w:pgSz w:w="12240" w:h="15840"/>
      <w:pgMar w:top="720" w:right="1152" w:bottom="720" w:left="1152" w:header="0" w:footer="288"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C6363" w14:textId="77777777" w:rsidR="00643F38" w:rsidRDefault="00643F38">
      <w:r>
        <w:separator/>
      </w:r>
    </w:p>
    <w:p w14:paraId="574DBABC" w14:textId="77777777" w:rsidR="00643F38" w:rsidRDefault="00643F38"/>
  </w:endnote>
  <w:endnote w:type="continuationSeparator" w:id="0">
    <w:p w14:paraId="44CEA188" w14:textId="77777777" w:rsidR="00643F38" w:rsidRDefault="00643F38">
      <w:r>
        <w:continuationSeparator/>
      </w:r>
    </w:p>
    <w:p w14:paraId="4617C38F" w14:textId="77777777" w:rsidR="00643F38" w:rsidRDefault="00643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HGGothicE">
    <w:altName w:val="HGｺﾞｼｯｸ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55988"/>
      <w:docPartObj>
        <w:docPartGallery w:val="Page Numbers (Bottom of Page)"/>
        <w:docPartUnique/>
      </w:docPartObj>
    </w:sdtPr>
    <w:sdtEndPr>
      <w:rPr>
        <w:noProof/>
      </w:rPr>
    </w:sdtEndPr>
    <w:sdtContent>
      <w:p w14:paraId="06F1B8B5" w14:textId="13A03B2D" w:rsidR="00CC5FC9" w:rsidRDefault="00CC5F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F0B343" w14:textId="2CBC92B2" w:rsidR="000C2ABA" w:rsidRDefault="00CC5FC9">
    <w:pPr>
      <w:pStyle w:val="Footer"/>
    </w:pPr>
    <w:r>
      <w:t>Redhill Road Runners AGM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0F706" w14:textId="77777777" w:rsidR="00643F38" w:rsidRDefault="00643F38">
      <w:r>
        <w:separator/>
      </w:r>
    </w:p>
    <w:p w14:paraId="5C314BF6" w14:textId="77777777" w:rsidR="00643F38" w:rsidRDefault="00643F38"/>
  </w:footnote>
  <w:footnote w:type="continuationSeparator" w:id="0">
    <w:p w14:paraId="1D801177" w14:textId="77777777" w:rsidR="00643F38" w:rsidRDefault="00643F38">
      <w:r>
        <w:continuationSeparator/>
      </w:r>
    </w:p>
    <w:p w14:paraId="552ACB5C" w14:textId="77777777" w:rsidR="00643F38" w:rsidRDefault="00643F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637052" w:themeColor="text2"/>
        <w:left w:val="single" w:sz="36" w:space="0" w:color="637052" w:themeColor="text2"/>
        <w:bottom w:val="single" w:sz="36" w:space="0" w:color="637052" w:themeColor="text2"/>
        <w:right w:val="single" w:sz="36" w:space="0" w:color="637052" w:themeColor="text2"/>
        <w:insideH w:val="single" w:sz="36" w:space="0" w:color="637052" w:themeColor="text2"/>
        <w:insideV w:val="single" w:sz="36" w:space="0" w:color="637052" w:themeColor="text2"/>
      </w:tblBorders>
      <w:tblLook w:val="0000" w:firstRow="0" w:lastRow="0" w:firstColumn="0" w:lastColumn="0" w:noHBand="0" w:noVBand="0"/>
    </w:tblPr>
    <w:tblGrid>
      <w:gridCol w:w="9990"/>
    </w:tblGrid>
    <w:tr w:rsidR="000C2ABA" w14:paraId="1B92DE8C" w14:textId="77777777" w:rsidTr="00D077E9">
      <w:trPr>
        <w:trHeight w:val="978"/>
      </w:trPr>
      <w:tc>
        <w:tcPr>
          <w:tcW w:w="9990" w:type="dxa"/>
          <w:tcBorders>
            <w:top w:val="nil"/>
            <w:left w:val="nil"/>
            <w:bottom w:val="single" w:sz="36" w:space="0" w:color="865640" w:themeColor="accent3"/>
            <w:right w:val="nil"/>
          </w:tcBorders>
        </w:tcPr>
        <w:p w14:paraId="01F7D429" w14:textId="77777777" w:rsidR="000C2ABA" w:rsidRDefault="000C2ABA">
          <w:pPr>
            <w:pStyle w:val="Header"/>
          </w:pPr>
        </w:p>
      </w:tc>
    </w:tr>
  </w:tbl>
  <w:p w14:paraId="6C70566F" w14:textId="77777777" w:rsidR="000C2ABA" w:rsidRDefault="000C2ABA" w:rsidP="00D077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A22"/>
    <w:rsid w:val="0002482E"/>
    <w:rsid w:val="00047764"/>
    <w:rsid w:val="00050324"/>
    <w:rsid w:val="0005274D"/>
    <w:rsid w:val="000A0150"/>
    <w:rsid w:val="000B252A"/>
    <w:rsid w:val="000B77A9"/>
    <w:rsid w:val="000C2ABA"/>
    <w:rsid w:val="000E63C9"/>
    <w:rsid w:val="00130E9D"/>
    <w:rsid w:val="00146E32"/>
    <w:rsid w:val="00150A6D"/>
    <w:rsid w:val="00185B35"/>
    <w:rsid w:val="001D6B7B"/>
    <w:rsid w:val="001E09AD"/>
    <w:rsid w:val="001F2BC8"/>
    <w:rsid w:val="001F5F6B"/>
    <w:rsid w:val="00243EBC"/>
    <w:rsid w:val="00246A35"/>
    <w:rsid w:val="00284348"/>
    <w:rsid w:val="002F51F5"/>
    <w:rsid w:val="00312137"/>
    <w:rsid w:val="00330359"/>
    <w:rsid w:val="00335701"/>
    <w:rsid w:val="0033762F"/>
    <w:rsid w:val="00366C7E"/>
    <w:rsid w:val="00381DC8"/>
    <w:rsid w:val="00384EA3"/>
    <w:rsid w:val="003A39A1"/>
    <w:rsid w:val="003C2191"/>
    <w:rsid w:val="003D3863"/>
    <w:rsid w:val="004110DE"/>
    <w:rsid w:val="0044085A"/>
    <w:rsid w:val="00466323"/>
    <w:rsid w:val="004B21A5"/>
    <w:rsid w:val="004B3DB9"/>
    <w:rsid w:val="004F5303"/>
    <w:rsid w:val="005037F0"/>
    <w:rsid w:val="00513B1D"/>
    <w:rsid w:val="00516A86"/>
    <w:rsid w:val="005275F6"/>
    <w:rsid w:val="005301B3"/>
    <w:rsid w:val="0056409C"/>
    <w:rsid w:val="00565346"/>
    <w:rsid w:val="00572102"/>
    <w:rsid w:val="005774BA"/>
    <w:rsid w:val="005F1BB0"/>
    <w:rsid w:val="005F7273"/>
    <w:rsid w:val="00617D83"/>
    <w:rsid w:val="006235C3"/>
    <w:rsid w:val="00643F38"/>
    <w:rsid w:val="00656C4D"/>
    <w:rsid w:val="006602F3"/>
    <w:rsid w:val="006E5716"/>
    <w:rsid w:val="006F161F"/>
    <w:rsid w:val="006F1C16"/>
    <w:rsid w:val="00716C09"/>
    <w:rsid w:val="007302B3"/>
    <w:rsid w:val="00730733"/>
    <w:rsid w:val="00730E3A"/>
    <w:rsid w:val="00736AAF"/>
    <w:rsid w:val="00762C18"/>
    <w:rsid w:val="00765B2A"/>
    <w:rsid w:val="00774E2E"/>
    <w:rsid w:val="00783A34"/>
    <w:rsid w:val="007C6B52"/>
    <w:rsid w:val="007D16C5"/>
    <w:rsid w:val="00862FE4"/>
    <w:rsid w:val="0086389A"/>
    <w:rsid w:val="0087605E"/>
    <w:rsid w:val="008841D8"/>
    <w:rsid w:val="008B1FEE"/>
    <w:rsid w:val="008B38B7"/>
    <w:rsid w:val="008C0667"/>
    <w:rsid w:val="008F0FB4"/>
    <w:rsid w:val="00903C32"/>
    <w:rsid w:val="00916B16"/>
    <w:rsid w:val="009173B9"/>
    <w:rsid w:val="0093335D"/>
    <w:rsid w:val="0093613E"/>
    <w:rsid w:val="00943026"/>
    <w:rsid w:val="00945419"/>
    <w:rsid w:val="00953B63"/>
    <w:rsid w:val="00966B81"/>
    <w:rsid w:val="00993DBA"/>
    <w:rsid w:val="009C7720"/>
    <w:rsid w:val="009D2EB8"/>
    <w:rsid w:val="00A23AFA"/>
    <w:rsid w:val="00A24EF0"/>
    <w:rsid w:val="00A31B3E"/>
    <w:rsid w:val="00A46AE1"/>
    <w:rsid w:val="00A532F3"/>
    <w:rsid w:val="00A77824"/>
    <w:rsid w:val="00A8489E"/>
    <w:rsid w:val="00AB5F4D"/>
    <w:rsid w:val="00AC29F3"/>
    <w:rsid w:val="00AC6073"/>
    <w:rsid w:val="00AE5EF7"/>
    <w:rsid w:val="00B231E5"/>
    <w:rsid w:val="00B23E08"/>
    <w:rsid w:val="00B43981"/>
    <w:rsid w:val="00B44585"/>
    <w:rsid w:val="00B63E7B"/>
    <w:rsid w:val="00C02B87"/>
    <w:rsid w:val="00C4086D"/>
    <w:rsid w:val="00CA1896"/>
    <w:rsid w:val="00CB5B28"/>
    <w:rsid w:val="00CC5FC9"/>
    <w:rsid w:val="00CE2A22"/>
    <w:rsid w:val="00CF5371"/>
    <w:rsid w:val="00CF6175"/>
    <w:rsid w:val="00D0323A"/>
    <w:rsid w:val="00D0559F"/>
    <w:rsid w:val="00D077E9"/>
    <w:rsid w:val="00D17BCD"/>
    <w:rsid w:val="00D42CB7"/>
    <w:rsid w:val="00D5413D"/>
    <w:rsid w:val="00D570A9"/>
    <w:rsid w:val="00D70D02"/>
    <w:rsid w:val="00D770C7"/>
    <w:rsid w:val="00D86945"/>
    <w:rsid w:val="00D90290"/>
    <w:rsid w:val="00D9317C"/>
    <w:rsid w:val="00D9762A"/>
    <w:rsid w:val="00DB1E29"/>
    <w:rsid w:val="00DD152F"/>
    <w:rsid w:val="00DE213F"/>
    <w:rsid w:val="00DF027C"/>
    <w:rsid w:val="00DF45CC"/>
    <w:rsid w:val="00E00A32"/>
    <w:rsid w:val="00E22ACD"/>
    <w:rsid w:val="00E620B0"/>
    <w:rsid w:val="00E67932"/>
    <w:rsid w:val="00E81B40"/>
    <w:rsid w:val="00EB0A2A"/>
    <w:rsid w:val="00EC57E0"/>
    <w:rsid w:val="00EE63E5"/>
    <w:rsid w:val="00EF555B"/>
    <w:rsid w:val="00F027BB"/>
    <w:rsid w:val="00F11DCF"/>
    <w:rsid w:val="00F162EA"/>
    <w:rsid w:val="00F52D27"/>
    <w:rsid w:val="00F67A08"/>
    <w:rsid w:val="00F83527"/>
    <w:rsid w:val="00F85F91"/>
    <w:rsid w:val="00FA2740"/>
    <w:rsid w:val="00FC0FAE"/>
    <w:rsid w:val="00FC69A1"/>
    <w:rsid w:val="00FD583F"/>
    <w:rsid w:val="00FD7488"/>
    <w:rsid w:val="00FE3F64"/>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E92618"/>
  <w15:docId w15:val="{102C1913-EF99-45E6-A6F7-A2125086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637052"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49533D"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637052"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637052"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49533D"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637052"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637052" w:themeColor="text2"/>
      <w:sz w:val="28"/>
      <w:szCs w:val="22"/>
    </w:rPr>
  </w:style>
  <w:style w:type="character" w:customStyle="1" w:styleId="EmphasisTextChar">
    <w:name w:val="Emphasis Text Char"/>
    <w:basedOn w:val="DefaultParagraphFont"/>
    <w:link w:val="EmphasisText"/>
    <w:rsid w:val="00DF027C"/>
    <w:rPr>
      <w:rFonts w:eastAsiaTheme="minorEastAsia"/>
      <w:b/>
      <w:color w:val="637052" w:themeColor="text2"/>
      <w:sz w:val="28"/>
      <w:szCs w:val="22"/>
    </w:rPr>
  </w:style>
  <w:style w:type="paragraph" w:styleId="NoSpacing">
    <w:name w:val="No Spacing"/>
    <w:link w:val="NoSpacingChar"/>
    <w:uiPriority w:val="1"/>
    <w:qFormat/>
    <w:rsid w:val="00CE2A22"/>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CE2A22"/>
    <w:rPr>
      <w:rFonts w:eastAsiaTheme="minorEastAsia"/>
      <w:sz w:val="22"/>
      <w:szCs w:val="22"/>
    </w:rPr>
  </w:style>
  <w:style w:type="paragraph" w:styleId="TOCHeading">
    <w:name w:val="TOC Heading"/>
    <w:basedOn w:val="Heading1"/>
    <w:next w:val="Normal"/>
    <w:uiPriority w:val="39"/>
    <w:unhideWhenUsed/>
    <w:qFormat/>
    <w:rsid w:val="008B38B7"/>
    <w:pPr>
      <w:keepLines/>
      <w:spacing w:after="0" w:line="259" w:lineRule="auto"/>
      <w:outlineLvl w:val="9"/>
    </w:pPr>
    <w:rPr>
      <w:b w:val="0"/>
      <w:color w:val="AA610D" w:themeColor="accent1" w:themeShade="BF"/>
      <w:kern w:val="0"/>
      <w:sz w:val="32"/>
    </w:rPr>
  </w:style>
  <w:style w:type="paragraph" w:styleId="TOC1">
    <w:name w:val="toc 1"/>
    <w:basedOn w:val="Normal"/>
    <w:next w:val="Normal"/>
    <w:autoRedefine/>
    <w:uiPriority w:val="39"/>
    <w:unhideWhenUsed/>
    <w:rsid w:val="008B38B7"/>
    <w:pPr>
      <w:spacing w:after="100"/>
    </w:pPr>
  </w:style>
  <w:style w:type="paragraph" w:styleId="TOC2">
    <w:name w:val="toc 2"/>
    <w:basedOn w:val="Normal"/>
    <w:next w:val="Normal"/>
    <w:autoRedefine/>
    <w:uiPriority w:val="39"/>
    <w:unhideWhenUsed/>
    <w:rsid w:val="008B38B7"/>
    <w:pPr>
      <w:spacing w:after="100"/>
      <w:ind w:left="280"/>
    </w:pPr>
  </w:style>
  <w:style w:type="character" w:styleId="Hyperlink">
    <w:name w:val="Hyperlink"/>
    <w:basedOn w:val="DefaultParagraphFont"/>
    <w:uiPriority w:val="99"/>
    <w:unhideWhenUsed/>
    <w:rsid w:val="008B38B7"/>
    <w:rPr>
      <w:color w:val="2998E3" w:themeColor="hyperlink"/>
      <w:u w:val="single"/>
    </w:rPr>
  </w:style>
  <w:style w:type="paragraph" w:styleId="NormalWeb">
    <w:name w:val="Normal (Web)"/>
    <w:basedOn w:val="Normal"/>
    <w:uiPriority w:val="99"/>
    <w:semiHidden/>
    <w:unhideWhenUsed/>
    <w:rsid w:val="0005274D"/>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styleId="UnresolvedMention">
    <w:name w:val="Unresolved Mention"/>
    <w:basedOn w:val="DefaultParagraphFont"/>
    <w:uiPriority w:val="99"/>
    <w:semiHidden/>
    <w:unhideWhenUsed/>
    <w:rsid w:val="00EC57E0"/>
    <w:rPr>
      <w:color w:val="605E5C"/>
      <w:shd w:val="clear" w:color="auto" w:fill="E1DFDD"/>
    </w:rPr>
  </w:style>
  <w:style w:type="paragraph" w:styleId="Caption">
    <w:name w:val="caption"/>
    <w:basedOn w:val="Normal"/>
    <w:next w:val="Normal"/>
    <w:uiPriority w:val="99"/>
    <w:unhideWhenUsed/>
    <w:rsid w:val="00CF6175"/>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889262">
      <w:bodyDiv w:val="1"/>
      <w:marLeft w:val="0"/>
      <w:marRight w:val="0"/>
      <w:marTop w:val="0"/>
      <w:marBottom w:val="0"/>
      <w:divBdr>
        <w:top w:val="none" w:sz="0" w:space="0" w:color="auto"/>
        <w:left w:val="none" w:sz="0" w:space="0" w:color="auto"/>
        <w:bottom w:val="none" w:sz="0" w:space="0" w:color="auto"/>
        <w:right w:val="none" w:sz="0" w:space="0" w:color="auto"/>
      </w:divBdr>
    </w:div>
    <w:div w:id="1004480834">
      <w:bodyDiv w:val="1"/>
      <w:marLeft w:val="0"/>
      <w:marRight w:val="0"/>
      <w:marTop w:val="0"/>
      <w:marBottom w:val="0"/>
      <w:divBdr>
        <w:top w:val="none" w:sz="0" w:space="0" w:color="auto"/>
        <w:left w:val="none" w:sz="0" w:space="0" w:color="auto"/>
        <w:bottom w:val="none" w:sz="0" w:space="0" w:color="auto"/>
        <w:right w:val="none" w:sz="0" w:space="0" w:color="auto"/>
      </w:divBdr>
    </w:div>
    <w:div w:id="1216546667">
      <w:bodyDiv w:val="1"/>
      <w:marLeft w:val="0"/>
      <w:marRight w:val="0"/>
      <w:marTop w:val="0"/>
      <w:marBottom w:val="0"/>
      <w:divBdr>
        <w:top w:val="none" w:sz="0" w:space="0" w:color="auto"/>
        <w:left w:val="none" w:sz="0" w:space="0" w:color="auto"/>
        <w:bottom w:val="none" w:sz="0" w:space="0" w:color="auto"/>
        <w:right w:val="none" w:sz="0" w:space="0" w:color="auto"/>
      </w:divBdr>
    </w:div>
    <w:div w:id="176122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wendylawson385@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AppData\Roaming\Microsoft\Templates\Report%20.dotx" TargetMode="External"/></Relationships>
</file>

<file path=word/theme/theme1.xml><?xml version="1.0" encoding="utf-8"?>
<a:theme xmlns:a="http://schemas.openxmlformats.org/drawingml/2006/main" name="Parcel">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Parcel">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F09360-4B1A-4760-B5CF-1D2C0A59F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17</Pages>
  <Words>2655</Words>
  <Characters>15139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Redhill Road Runners             Annual General Meeting</vt:lpstr>
    </vt:vector>
  </TitlesOfParts>
  <Company/>
  <LinksUpToDate>false</LinksUpToDate>
  <CharactersWithSpaces>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Redhill Road Runners             Annual General Meeting</dc:title>
  <dc:creator>gary sallis</dc:creator>
  <cp:keywords/>
  <cp:lastModifiedBy>Speedograph Sales</cp:lastModifiedBy>
  <cp:revision>2</cp:revision>
  <cp:lastPrinted>2006-08-01T17:47:00Z</cp:lastPrinted>
  <dcterms:created xsi:type="dcterms:W3CDTF">2020-01-17T06:45:00Z</dcterms:created>
  <dcterms:modified xsi:type="dcterms:W3CDTF">2020-01-17T06:45:00Z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